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58B11" w14:textId="77777777" w:rsidR="004D58AE" w:rsidRDefault="004D58AE" w:rsidP="00FA558C">
      <w:pPr>
        <w:pStyle w:val="NoSpacing"/>
      </w:pPr>
    </w:p>
    <w:p w14:paraId="0012812C" w14:textId="77777777" w:rsidR="004D58AE" w:rsidRDefault="004D58AE" w:rsidP="00FA558C">
      <w:pPr>
        <w:pStyle w:val="NoSpacing"/>
      </w:pPr>
    </w:p>
    <w:p w14:paraId="7A8106DC" w14:textId="5574E217" w:rsidR="00A17773" w:rsidRPr="00A67813" w:rsidRDefault="0035089F" w:rsidP="00FA558C">
      <w:pPr>
        <w:pStyle w:val="NoSpacing"/>
        <w:rPr>
          <w:rFonts w:asciiTheme="minorHAnsi" w:eastAsia="Times New Roman" w:hAnsiTheme="minorHAnsi" w:cstheme="minorHAnsi"/>
        </w:rPr>
      </w:pPr>
      <w:r>
        <w:t xml:space="preserve">Riigimetsa Majandamise keskus </w:t>
      </w:r>
      <w:r w:rsidR="00AC378B" w:rsidRPr="00A67813">
        <w:rPr>
          <w:rFonts w:asciiTheme="minorHAnsi" w:eastAsia="Times New Roman" w:hAnsiTheme="minorHAnsi" w:cstheme="minorHAnsi"/>
        </w:rPr>
        <w:tab/>
      </w:r>
      <w:r w:rsidR="00AC378B" w:rsidRPr="00A67813">
        <w:rPr>
          <w:rFonts w:asciiTheme="minorHAnsi" w:eastAsia="Times New Roman" w:hAnsiTheme="minorHAnsi" w:cstheme="minorHAnsi"/>
        </w:rPr>
        <w:tab/>
      </w:r>
      <w:r w:rsidR="00AC378B" w:rsidRPr="00A67813">
        <w:rPr>
          <w:rFonts w:asciiTheme="minorHAnsi" w:eastAsia="Times New Roman" w:hAnsiTheme="minorHAnsi" w:cstheme="minorHAnsi"/>
        </w:rPr>
        <w:tab/>
      </w:r>
      <w:r w:rsidR="00AC378B" w:rsidRPr="00A67813">
        <w:rPr>
          <w:rFonts w:asciiTheme="minorHAnsi" w:eastAsia="Times New Roman" w:hAnsiTheme="minorHAnsi" w:cstheme="minorHAnsi"/>
        </w:rPr>
        <w:tab/>
      </w:r>
      <w:r w:rsidR="00AC378B" w:rsidRPr="00A67813">
        <w:rPr>
          <w:rFonts w:asciiTheme="minorHAnsi" w:eastAsia="Times New Roman" w:hAnsiTheme="minorHAnsi" w:cstheme="minorHAnsi"/>
        </w:rPr>
        <w:tab/>
      </w:r>
      <w:r w:rsidR="00AC378B" w:rsidRPr="00A67813">
        <w:rPr>
          <w:rFonts w:asciiTheme="minorHAnsi" w:hAnsiTheme="minorHAnsi" w:cstheme="minorHAnsi"/>
          <w:color w:val="006600"/>
        </w:rPr>
        <w:t>Teie</w:t>
      </w:r>
      <w:r w:rsidR="00CD4EC3">
        <w:rPr>
          <w:rFonts w:asciiTheme="minorHAnsi" w:hAnsiTheme="minorHAnsi" w:cstheme="minorHAnsi"/>
          <w:color w:val="006600"/>
        </w:rPr>
        <w:t xml:space="preserve"> </w:t>
      </w:r>
      <w:r w:rsidR="008F09D4" w:rsidRPr="008F09D4">
        <w:rPr>
          <w:rFonts w:asciiTheme="minorHAnsi" w:hAnsiTheme="minorHAnsi" w:cstheme="minorHAnsi"/>
          <w:color w:val="006600"/>
        </w:rPr>
        <w:t xml:space="preserve"> </w:t>
      </w:r>
    </w:p>
    <w:p w14:paraId="42BC212F" w14:textId="00D6D416" w:rsidR="00441E5D" w:rsidRPr="00A67813" w:rsidRDefault="00A13CC2" w:rsidP="00441E5D">
      <w:pPr>
        <w:pStyle w:val="NoSpacing"/>
        <w:rPr>
          <w:rFonts w:asciiTheme="minorHAnsi" w:eastAsia="Times New Roman" w:hAnsiTheme="minorHAnsi" w:cstheme="minorHAnsi"/>
        </w:rPr>
      </w:pPr>
      <w:hyperlink r:id="rId8" w:history="1">
        <w:r w:rsidR="00441E5D" w:rsidRPr="00FE6800">
          <w:rPr>
            <w:rStyle w:val="Hyperlink"/>
            <w:rFonts w:asciiTheme="minorHAnsi" w:eastAsia="Times New Roman" w:hAnsiTheme="minorHAnsi" w:cstheme="minorHAnsi"/>
          </w:rPr>
          <w:t>rmk@rmk.ee</w:t>
        </w:r>
      </w:hyperlink>
      <w:r w:rsidR="00441E5D" w:rsidRPr="00441E5D">
        <w:rPr>
          <w:rFonts w:asciiTheme="minorHAnsi" w:hAnsiTheme="minorHAnsi" w:cstheme="minorHAnsi"/>
          <w:color w:val="006600"/>
        </w:rPr>
        <w:t xml:space="preserve"> </w:t>
      </w:r>
      <w:r w:rsidR="00441E5D">
        <w:rPr>
          <w:rFonts w:asciiTheme="minorHAnsi" w:hAnsiTheme="minorHAnsi" w:cstheme="minorHAnsi"/>
          <w:color w:val="006600"/>
        </w:rPr>
        <w:tab/>
      </w:r>
      <w:r w:rsidR="00441E5D">
        <w:rPr>
          <w:rFonts w:asciiTheme="minorHAnsi" w:hAnsiTheme="minorHAnsi" w:cstheme="minorHAnsi"/>
          <w:color w:val="006600"/>
        </w:rPr>
        <w:tab/>
      </w:r>
      <w:r w:rsidR="00441E5D">
        <w:rPr>
          <w:rFonts w:asciiTheme="minorHAnsi" w:hAnsiTheme="minorHAnsi" w:cstheme="minorHAnsi"/>
          <w:color w:val="006600"/>
        </w:rPr>
        <w:tab/>
      </w:r>
      <w:r w:rsidR="00441E5D">
        <w:rPr>
          <w:rFonts w:asciiTheme="minorHAnsi" w:hAnsiTheme="minorHAnsi" w:cstheme="minorHAnsi"/>
          <w:color w:val="006600"/>
        </w:rPr>
        <w:tab/>
      </w:r>
      <w:r w:rsidR="00441E5D">
        <w:rPr>
          <w:rFonts w:asciiTheme="minorHAnsi" w:hAnsiTheme="minorHAnsi" w:cstheme="minorHAnsi"/>
          <w:color w:val="006600"/>
        </w:rPr>
        <w:tab/>
      </w:r>
      <w:r w:rsidR="00441E5D">
        <w:rPr>
          <w:rFonts w:asciiTheme="minorHAnsi" w:hAnsiTheme="minorHAnsi" w:cstheme="minorHAnsi"/>
          <w:color w:val="006600"/>
        </w:rPr>
        <w:tab/>
      </w:r>
      <w:r w:rsidR="00441E5D">
        <w:rPr>
          <w:rFonts w:asciiTheme="minorHAnsi" w:hAnsiTheme="minorHAnsi" w:cstheme="minorHAnsi"/>
          <w:color w:val="006600"/>
        </w:rPr>
        <w:tab/>
      </w:r>
      <w:r w:rsidR="00441E5D">
        <w:rPr>
          <w:rFonts w:asciiTheme="minorHAnsi" w:hAnsiTheme="minorHAnsi" w:cstheme="minorHAnsi"/>
          <w:color w:val="006600"/>
        </w:rPr>
        <w:tab/>
      </w:r>
      <w:r w:rsidR="00441E5D" w:rsidRPr="00A67813">
        <w:rPr>
          <w:rFonts w:asciiTheme="minorHAnsi" w:hAnsiTheme="minorHAnsi" w:cstheme="minorHAnsi"/>
          <w:color w:val="006600"/>
        </w:rPr>
        <w:t xml:space="preserve">Meie </w:t>
      </w:r>
      <w:r w:rsidR="00B137CF">
        <w:rPr>
          <w:rFonts w:asciiTheme="minorHAnsi" w:hAnsiTheme="minorHAnsi" w:cstheme="minorHAnsi"/>
          <w:color w:val="006600"/>
        </w:rPr>
        <w:t>2</w:t>
      </w:r>
      <w:r w:rsidR="004D5ECF">
        <w:rPr>
          <w:rFonts w:asciiTheme="minorHAnsi" w:hAnsiTheme="minorHAnsi" w:cstheme="minorHAnsi"/>
          <w:color w:val="006600"/>
        </w:rPr>
        <w:t>8</w:t>
      </w:r>
      <w:r w:rsidR="00441E5D">
        <w:rPr>
          <w:rFonts w:asciiTheme="minorHAnsi" w:hAnsiTheme="minorHAnsi" w:cstheme="minorHAnsi"/>
          <w:color w:val="006600"/>
        </w:rPr>
        <w:t>.0</w:t>
      </w:r>
      <w:r w:rsidR="004D5ECF">
        <w:rPr>
          <w:rFonts w:asciiTheme="minorHAnsi" w:hAnsiTheme="minorHAnsi" w:cstheme="minorHAnsi"/>
          <w:color w:val="006600"/>
        </w:rPr>
        <w:t>8</w:t>
      </w:r>
      <w:r w:rsidR="00441E5D">
        <w:rPr>
          <w:rFonts w:asciiTheme="minorHAnsi" w:hAnsiTheme="minorHAnsi" w:cstheme="minorHAnsi"/>
          <w:color w:val="006600"/>
        </w:rPr>
        <w:t>.202</w:t>
      </w:r>
      <w:r w:rsidR="00B137CF">
        <w:rPr>
          <w:rFonts w:asciiTheme="minorHAnsi" w:hAnsiTheme="minorHAnsi" w:cstheme="minorHAnsi"/>
          <w:color w:val="006600"/>
        </w:rPr>
        <w:t>4</w:t>
      </w:r>
      <w:r w:rsidR="00441E5D">
        <w:rPr>
          <w:rFonts w:asciiTheme="minorHAnsi" w:hAnsiTheme="minorHAnsi" w:cstheme="minorHAnsi"/>
          <w:color w:val="006600"/>
        </w:rPr>
        <w:t xml:space="preserve"> nr </w:t>
      </w:r>
      <w:r w:rsidR="00B137CF" w:rsidRPr="00B137CF">
        <w:rPr>
          <w:rFonts w:asciiTheme="minorHAnsi" w:hAnsiTheme="minorHAnsi" w:cstheme="minorHAnsi"/>
          <w:color w:val="006600"/>
        </w:rPr>
        <w:t>KES 1-11/24-</w:t>
      </w:r>
      <w:r>
        <w:rPr>
          <w:rFonts w:asciiTheme="minorHAnsi" w:hAnsiTheme="minorHAnsi" w:cstheme="minorHAnsi"/>
          <w:color w:val="006600"/>
        </w:rPr>
        <w:t>12</w:t>
      </w:r>
    </w:p>
    <w:p w14:paraId="64044DA9" w14:textId="4567119A" w:rsidR="00CD4EC3" w:rsidRDefault="00A13CC2" w:rsidP="00FA558C">
      <w:pPr>
        <w:pStyle w:val="NoSpacing"/>
        <w:rPr>
          <w:rFonts w:asciiTheme="minorHAnsi" w:eastAsia="Times New Roman" w:hAnsiTheme="minorHAnsi" w:cstheme="minorHAnsi"/>
        </w:rPr>
      </w:pPr>
      <w:hyperlink r:id="rId9" w:history="1">
        <w:r w:rsidR="00A24475" w:rsidRPr="003C6A60">
          <w:rPr>
            <w:rStyle w:val="Hyperlink"/>
            <w:rFonts w:asciiTheme="minorHAnsi" w:eastAsia="Times New Roman" w:hAnsiTheme="minorHAnsi" w:cstheme="minorHAnsi"/>
          </w:rPr>
          <w:t>heiki.ärm@rmk.ee</w:t>
        </w:r>
      </w:hyperlink>
      <w:r w:rsidR="00A24475">
        <w:rPr>
          <w:rFonts w:asciiTheme="minorHAnsi" w:eastAsia="Times New Roman" w:hAnsiTheme="minorHAnsi" w:cstheme="minorHAnsi"/>
        </w:rPr>
        <w:t xml:space="preserve"> </w:t>
      </w:r>
      <w:r w:rsidR="00CD4EC3">
        <w:rPr>
          <w:rFonts w:asciiTheme="minorHAnsi" w:eastAsia="Times New Roman" w:hAnsiTheme="minorHAnsi" w:cstheme="minorHAnsi"/>
        </w:rPr>
        <w:tab/>
      </w:r>
      <w:r w:rsidR="00CD4EC3">
        <w:rPr>
          <w:rFonts w:asciiTheme="minorHAnsi" w:eastAsia="Times New Roman" w:hAnsiTheme="minorHAnsi" w:cstheme="minorHAnsi"/>
        </w:rPr>
        <w:tab/>
      </w:r>
      <w:r w:rsidR="00CD4EC3">
        <w:rPr>
          <w:rFonts w:asciiTheme="minorHAnsi" w:eastAsia="Times New Roman" w:hAnsiTheme="minorHAnsi" w:cstheme="minorHAnsi"/>
        </w:rPr>
        <w:tab/>
      </w:r>
      <w:r w:rsidR="00A17773" w:rsidRPr="00A67813">
        <w:rPr>
          <w:rFonts w:asciiTheme="minorHAnsi" w:eastAsia="Times New Roman" w:hAnsiTheme="minorHAnsi" w:cstheme="minorHAnsi"/>
        </w:rPr>
        <w:tab/>
      </w:r>
      <w:r w:rsidR="00A17773" w:rsidRPr="00A67813">
        <w:rPr>
          <w:rFonts w:asciiTheme="minorHAnsi" w:eastAsia="Times New Roman" w:hAnsiTheme="minorHAnsi" w:cstheme="minorHAnsi"/>
        </w:rPr>
        <w:tab/>
      </w:r>
      <w:r w:rsidR="00A17773" w:rsidRPr="00A67813">
        <w:rPr>
          <w:rFonts w:asciiTheme="minorHAnsi" w:eastAsia="Times New Roman" w:hAnsiTheme="minorHAnsi" w:cstheme="minorHAnsi"/>
        </w:rPr>
        <w:tab/>
      </w:r>
      <w:r w:rsidR="00A17773" w:rsidRPr="00A67813">
        <w:rPr>
          <w:rFonts w:asciiTheme="minorHAnsi" w:eastAsia="Times New Roman" w:hAnsiTheme="minorHAnsi" w:cstheme="minorHAnsi"/>
        </w:rPr>
        <w:tab/>
        <w:t xml:space="preserve">    </w:t>
      </w:r>
      <w:r w:rsidR="00A17773" w:rsidRPr="00A67813">
        <w:rPr>
          <w:rFonts w:asciiTheme="minorHAnsi" w:eastAsia="Times New Roman" w:hAnsiTheme="minorHAnsi" w:cstheme="minorHAnsi"/>
        </w:rPr>
        <w:tab/>
      </w:r>
      <w:r w:rsidR="005A2885" w:rsidRPr="00A67813">
        <w:rPr>
          <w:rFonts w:asciiTheme="minorHAnsi" w:eastAsia="Times New Roman" w:hAnsiTheme="minorHAnsi" w:cstheme="minorHAnsi"/>
        </w:rPr>
        <w:tab/>
      </w:r>
    </w:p>
    <w:p w14:paraId="1B20D594" w14:textId="77777777" w:rsidR="00441E5D" w:rsidRDefault="00441E5D" w:rsidP="00441E5D">
      <w:pPr>
        <w:tabs>
          <w:tab w:val="left" w:pos="6850"/>
        </w:tabs>
        <w:spacing w:after="0" w:line="240" w:lineRule="auto"/>
        <w:jc w:val="both"/>
        <w:rPr>
          <w:rFonts w:asciiTheme="minorHAnsi" w:eastAsia="Times New Roman" w:hAnsiTheme="minorHAnsi" w:cstheme="minorHAnsi"/>
        </w:rPr>
      </w:pPr>
    </w:p>
    <w:p w14:paraId="04D9F0D5" w14:textId="77777777" w:rsidR="00A13CC2" w:rsidRDefault="00A13CC2" w:rsidP="00441E5D">
      <w:pPr>
        <w:pStyle w:val="NoSpacing"/>
      </w:pPr>
    </w:p>
    <w:p w14:paraId="5C80F79F" w14:textId="77777777" w:rsidR="00A13CC2" w:rsidRDefault="00A13CC2" w:rsidP="00441E5D">
      <w:pPr>
        <w:pStyle w:val="NoSpacing"/>
      </w:pPr>
    </w:p>
    <w:p w14:paraId="406678A1" w14:textId="37F8BD3F" w:rsidR="00F63DFC" w:rsidRPr="00A13CC2" w:rsidRDefault="0035089F" w:rsidP="00441E5D">
      <w:pPr>
        <w:pStyle w:val="NoSpacing"/>
      </w:pPr>
      <w:r>
        <w:tab/>
      </w:r>
      <w:r w:rsidR="00CD4EC3">
        <w:rPr>
          <w:rFonts w:asciiTheme="minorHAnsi" w:hAnsiTheme="minorHAnsi" w:cstheme="minorHAnsi"/>
          <w:color w:val="006600"/>
        </w:rPr>
        <w:tab/>
      </w:r>
      <w:r w:rsidR="00CD4EC3">
        <w:rPr>
          <w:rFonts w:asciiTheme="minorHAnsi" w:hAnsiTheme="minorHAnsi" w:cstheme="minorHAnsi"/>
          <w:color w:val="006600"/>
        </w:rPr>
        <w:tab/>
      </w:r>
      <w:r w:rsidR="00CD4EC3">
        <w:rPr>
          <w:rFonts w:asciiTheme="minorHAnsi" w:hAnsiTheme="minorHAnsi" w:cstheme="minorHAnsi"/>
          <w:color w:val="006600"/>
        </w:rPr>
        <w:tab/>
      </w:r>
      <w:r w:rsidR="00CD4EC3">
        <w:rPr>
          <w:rFonts w:asciiTheme="minorHAnsi" w:hAnsiTheme="minorHAnsi" w:cstheme="minorHAnsi"/>
          <w:color w:val="006600"/>
        </w:rPr>
        <w:tab/>
      </w:r>
    </w:p>
    <w:p w14:paraId="08C613E4" w14:textId="727A423A" w:rsidR="00FA558C" w:rsidRPr="0035089F" w:rsidRDefault="0035089F" w:rsidP="00FA558C">
      <w:pPr>
        <w:pStyle w:val="NoSpacing"/>
        <w:rPr>
          <w:b/>
          <w:bCs/>
        </w:rPr>
      </w:pPr>
      <w:r w:rsidRPr="0035089F">
        <w:rPr>
          <w:b/>
          <w:bCs/>
        </w:rPr>
        <w:t>Taotlus</w:t>
      </w:r>
    </w:p>
    <w:p w14:paraId="46F6F1D3" w14:textId="77777777" w:rsidR="00FA558C" w:rsidRDefault="00FA558C" w:rsidP="00A13CC2">
      <w:pPr>
        <w:pStyle w:val="NoSpacing"/>
      </w:pPr>
    </w:p>
    <w:p w14:paraId="25C81585" w14:textId="4C0F6A58" w:rsidR="007A0E44" w:rsidRDefault="0035089F" w:rsidP="00A13CC2">
      <w:pPr>
        <w:pStyle w:val="NoSpacing"/>
      </w:pPr>
      <w:r>
        <w:t>AS Tootsi Turvas omab maavara kaevandamise keskkonnaluba KMIN-0</w:t>
      </w:r>
      <w:r w:rsidR="00B137CF">
        <w:t>7</w:t>
      </w:r>
      <w:r>
        <w:t xml:space="preserve">0 </w:t>
      </w:r>
      <w:r w:rsidR="00B137CF">
        <w:t xml:space="preserve">Lavassaare ja Elbu turbatootmisalal </w:t>
      </w:r>
      <w:r>
        <w:t>turba kaevandamiseks</w:t>
      </w:r>
      <w:r w:rsidR="007A0E44">
        <w:t xml:space="preserve"> ja vee erikasutuse keskkonnaluba </w:t>
      </w:r>
      <w:r w:rsidR="007A0E44" w:rsidRPr="007A0E44">
        <w:t>L.VV/326254</w:t>
      </w:r>
      <w:r w:rsidR="007A0E44">
        <w:t xml:space="preserve"> kuivendusvee juhtimiseks Maima peakraavi ja Audru jõkke</w:t>
      </w:r>
      <w:r>
        <w:t xml:space="preserve">. </w:t>
      </w:r>
    </w:p>
    <w:p w14:paraId="30F286F8" w14:textId="77777777" w:rsidR="00A13CC2" w:rsidRDefault="00A13CC2" w:rsidP="00A13CC2">
      <w:pPr>
        <w:pStyle w:val="NoSpacing"/>
      </w:pPr>
    </w:p>
    <w:p w14:paraId="329A95C4" w14:textId="7F08C4BD" w:rsidR="004D5ECF" w:rsidRDefault="004D5ECF" w:rsidP="00A13CC2">
      <w:pPr>
        <w:pStyle w:val="NoSpacing"/>
      </w:pPr>
      <w:r>
        <w:t xml:space="preserve">Seoses WaterLands projektist rahastatavate märgalade taastamistöödega Lavassaare ja Elbu turbatootmisala Siunina väljakute vahetus läheduses tõstetakse veetaset lodualal ja meil kaob ära võimalus juhtida kuivendusvett läbi lodu (veetase tõuseb kõrgemaks, kui see oleks vajalik isevoolse kuivenduse tarbeks. </w:t>
      </w:r>
    </w:p>
    <w:p w14:paraId="5C2A2663" w14:textId="77777777" w:rsidR="00A13CC2" w:rsidRDefault="00A13CC2" w:rsidP="00A13CC2">
      <w:pPr>
        <w:pStyle w:val="NoSpacing"/>
      </w:pPr>
    </w:p>
    <w:p w14:paraId="2E8C8569" w14:textId="0FE9A77A" w:rsidR="004D5ECF" w:rsidRDefault="004D5ECF" w:rsidP="00A13CC2">
      <w:pPr>
        <w:pStyle w:val="NoSpacing"/>
      </w:pPr>
      <w:r>
        <w:t xml:space="preserve">Kuna loduala tulevikus enam kasutada ei saa, siis oleme sunnitud kuivendusvee puhastamiseks rajama uue settebasseini. </w:t>
      </w:r>
    </w:p>
    <w:p w14:paraId="655CF960" w14:textId="77777777" w:rsidR="00A13CC2" w:rsidRDefault="00A13CC2" w:rsidP="00A13CC2">
      <w:pPr>
        <w:pStyle w:val="NoSpacing"/>
      </w:pPr>
    </w:p>
    <w:p w14:paraId="4F27E46B" w14:textId="299B2D2F" w:rsidR="004D5ECF" w:rsidRDefault="004D5ECF" w:rsidP="00A13CC2">
      <w:pPr>
        <w:pStyle w:val="NoSpacing"/>
      </w:pPr>
      <w:r>
        <w:t xml:space="preserve">Turbatootmisala mäeeraldise teenindusmaa piires selleks ruumi kahjuks ei ole, seega pöördun RMK poole, et rentida ca 0,5 ha maad  </w:t>
      </w:r>
      <w:r w:rsidRPr="004D5ECF">
        <w:t>Audru metskond 54</w:t>
      </w:r>
      <w:r>
        <w:t xml:space="preserve"> kinnistul tunnusega </w:t>
      </w:r>
      <w:r w:rsidRPr="004D5ECF">
        <w:t>18801:003:0173</w:t>
      </w:r>
      <w:r>
        <w:t xml:space="preserve">. </w:t>
      </w:r>
    </w:p>
    <w:p w14:paraId="645667D6" w14:textId="601BAD20" w:rsidR="0035089F" w:rsidRDefault="004D5ECF" w:rsidP="00A13CC2">
      <w:pPr>
        <w:pStyle w:val="NoSpacing"/>
      </w:pPr>
      <w:r>
        <w:t xml:space="preserve">Eeldatav settebasseini </w:t>
      </w:r>
      <w:r w:rsidR="00A13CC2">
        <w:t xml:space="preserve">ala </w:t>
      </w:r>
      <w:r>
        <w:t xml:space="preserve">on toodud joonisel 1. </w:t>
      </w:r>
      <w:r w:rsidR="00A13CC2">
        <w:t>ning täpsem eeldatav asukoht joonisel 2</w:t>
      </w:r>
    </w:p>
    <w:p w14:paraId="2E0BD60B" w14:textId="77777777" w:rsidR="004D58AE" w:rsidRDefault="004D58AE" w:rsidP="00FA558C">
      <w:pPr>
        <w:pStyle w:val="NoSpacing"/>
      </w:pPr>
    </w:p>
    <w:p w14:paraId="211054E5" w14:textId="5C0E753C" w:rsidR="004D58AE" w:rsidRDefault="004D58AE" w:rsidP="00FA558C">
      <w:pPr>
        <w:pStyle w:val="NoSpacing"/>
      </w:pPr>
      <w:r>
        <w:t>Joonis 1</w:t>
      </w:r>
    </w:p>
    <w:p w14:paraId="4F2A032C" w14:textId="48733ED9" w:rsidR="00085FA4" w:rsidRDefault="004D5ECF" w:rsidP="00FA558C">
      <w:pPr>
        <w:pStyle w:val="NoSpacing"/>
      </w:pPr>
      <w:r w:rsidRPr="004D5ECF">
        <w:drawing>
          <wp:inline distT="0" distB="0" distL="0" distR="0" wp14:anchorId="083EF0BD" wp14:editId="0BA5545B">
            <wp:extent cx="4333875" cy="3920822"/>
            <wp:effectExtent l="0" t="0" r="0" b="3810"/>
            <wp:docPr id="202853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35249" name=""/>
                    <pic:cNvPicPr/>
                  </pic:nvPicPr>
                  <pic:blipFill>
                    <a:blip r:embed="rId10"/>
                    <a:stretch>
                      <a:fillRect/>
                    </a:stretch>
                  </pic:blipFill>
                  <pic:spPr>
                    <a:xfrm>
                      <a:off x="0" y="0"/>
                      <a:ext cx="4362138" cy="3946391"/>
                    </a:xfrm>
                    <a:prstGeom prst="rect">
                      <a:avLst/>
                    </a:prstGeom>
                  </pic:spPr>
                </pic:pic>
              </a:graphicData>
            </a:graphic>
          </wp:inline>
        </w:drawing>
      </w:r>
    </w:p>
    <w:p w14:paraId="720D85C4" w14:textId="0BD1AFBC" w:rsidR="0035089F" w:rsidRDefault="0035089F" w:rsidP="00FA558C">
      <w:pPr>
        <w:pStyle w:val="NoSpacing"/>
      </w:pPr>
    </w:p>
    <w:p w14:paraId="7D97534E" w14:textId="77777777" w:rsidR="00A13CC2" w:rsidRDefault="00A13CC2" w:rsidP="00206925">
      <w:pPr>
        <w:jc w:val="both"/>
        <w:rPr>
          <w:sz w:val="24"/>
          <w:szCs w:val="24"/>
          <w:lang w:eastAsia="et-EE"/>
        </w:rPr>
      </w:pPr>
      <w:r>
        <w:rPr>
          <w:sz w:val="24"/>
          <w:szCs w:val="24"/>
          <w:lang w:eastAsia="et-EE"/>
        </w:rPr>
        <w:lastRenderedPageBreak/>
        <w:t>Joonis 2</w:t>
      </w:r>
    </w:p>
    <w:p w14:paraId="5B317ED5" w14:textId="1637D536" w:rsidR="00A13CC2" w:rsidRDefault="00A13CC2" w:rsidP="00206925">
      <w:pPr>
        <w:jc w:val="both"/>
        <w:rPr>
          <w:sz w:val="24"/>
          <w:szCs w:val="24"/>
          <w:lang w:eastAsia="et-EE"/>
        </w:rPr>
      </w:pPr>
      <w:r w:rsidRPr="00A13CC2">
        <w:rPr>
          <w:sz w:val="24"/>
          <w:szCs w:val="24"/>
          <w:lang w:eastAsia="et-EE"/>
        </w:rPr>
        <w:drawing>
          <wp:inline distT="0" distB="0" distL="0" distR="0" wp14:anchorId="76FB2319" wp14:editId="6248D5CB">
            <wp:extent cx="6120765" cy="3915410"/>
            <wp:effectExtent l="0" t="0" r="0" b="8890"/>
            <wp:docPr id="188968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86317" name=""/>
                    <pic:cNvPicPr/>
                  </pic:nvPicPr>
                  <pic:blipFill>
                    <a:blip r:embed="rId11"/>
                    <a:stretch>
                      <a:fillRect/>
                    </a:stretch>
                  </pic:blipFill>
                  <pic:spPr>
                    <a:xfrm>
                      <a:off x="0" y="0"/>
                      <a:ext cx="6120765" cy="3915410"/>
                    </a:xfrm>
                    <a:prstGeom prst="rect">
                      <a:avLst/>
                    </a:prstGeom>
                  </pic:spPr>
                </pic:pic>
              </a:graphicData>
            </a:graphic>
          </wp:inline>
        </w:drawing>
      </w:r>
    </w:p>
    <w:p w14:paraId="0995A915" w14:textId="77777777" w:rsidR="00A13CC2" w:rsidRDefault="00A13CC2" w:rsidP="00206925">
      <w:pPr>
        <w:jc w:val="both"/>
        <w:rPr>
          <w:sz w:val="24"/>
          <w:szCs w:val="24"/>
          <w:lang w:eastAsia="et-EE"/>
        </w:rPr>
      </w:pPr>
    </w:p>
    <w:p w14:paraId="66A57417" w14:textId="77777777" w:rsidR="00A13CC2" w:rsidRDefault="00A13CC2" w:rsidP="00206925">
      <w:pPr>
        <w:jc w:val="both"/>
        <w:rPr>
          <w:sz w:val="24"/>
          <w:szCs w:val="24"/>
          <w:lang w:eastAsia="et-EE"/>
        </w:rPr>
      </w:pPr>
    </w:p>
    <w:p w14:paraId="461991DB" w14:textId="3FD85B29" w:rsidR="00A13CC2" w:rsidRDefault="00A13CC2" w:rsidP="00206925">
      <w:pPr>
        <w:jc w:val="both"/>
        <w:rPr>
          <w:sz w:val="24"/>
          <w:szCs w:val="24"/>
          <w:lang w:eastAsia="et-EE"/>
        </w:rPr>
      </w:pPr>
      <w:r>
        <w:rPr>
          <w:sz w:val="24"/>
          <w:szCs w:val="24"/>
          <w:lang w:eastAsia="et-EE"/>
        </w:rPr>
        <w:t xml:space="preserve">Kaevandamise projekti koostab </w:t>
      </w:r>
      <w:r w:rsidRPr="00A13CC2">
        <w:rPr>
          <w:sz w:val="24"/>
          <w:szCs w:val="24"/>
          <w:lang w:eastAsia="et-EE"/>
        </w:rPr>
        <w:t>OÜ Fodiente</w:t>
      </w:r>
      <w:r>
        <w:rPr>
          <w:sz w:val="24"/>
          <w:szCs w:val="24"/>
          <w:lang w:eastAsia="et-EE"/>
        </w:rPr>
        <w:t xml:space="preserve"> mäeinsener, Mikk Sarv.</w:t>
      </w:r>
    </w:p>
    <w:p w14:paraId="3DB61BD8" w14:textId="7BF6CCBE" w:rsidR="00206925" w:rsidRDefault="000D4D5C" w:rsidP="00206925">
      <w:pPr>
        <w:jc w:val="both"/>
        <w:rPr>
          <w:sz w:val="24"/>
          <w:szCs w:val="24"/>
          <w:lang w:eastAsia="et-EE"/>
        </w:rPr>
      </w:pPr>
      <w:r>
        <w:rPr>
          <w:sz w:val="24"/>
          <w:szCs w:val="24"/>
          <w:lang w:eastAsia="et-EE"/>
        </w:rPr>
        <w:t xml:space="preserve">Juhul, kui maarendilepingu sõlmimiseks on vaja lisainfot või materjale, siis palun </w:t>
      </w:r>
      <w:r w:rsidR="00441E5D">
        <w:rPr>
          <w:sz w:val="24"/>
          <w:szCs w:val="24"/>
          <w:lang w:eastAsia="et-EE"/>
        </w:rPr>
        <w:t xml:space="preserve">andke teada ning edastame kogu vajaliku </w:t>
      </w:r>
      <w:r w:rsidR="00A24475">
        <w:rPr>
          <w:sz w:val="24"/>
          <w:szCs w:val="24"/>
          <w:lang w:eastAsia="et-EE"/>
        </w:rPr>
        <w:t>teabe</w:t>
      </w:r>
      <w:r w:rsidR="00441E5D">
        <w:rPr>
          <w:sz w:val="24"/>
          <w:szCs w:val="24"/>
          <w:lang w:eastAsia="et-EE"/>
        </w:rPr>
        <w:t xml:space="preserve">. </w:t>
      </w:r>
    </w:p>
    <w:p w14:paraId="2004316B" w14:textId="77777777" w:rsidR="007A0E44" w:rsidRDefault="007A0E44" w:rsidP="00FA558C">
      <w:pPr>
        <w:pStyle w:val="NoSpacing"/>
      </w:pPr>
    </w:p>
    <w:p w14:paraId="2701D242" w14:textId="77777777" w:rsidR="00A13CC2" w:rsidRDefault="00A13CC2" w:rsidP="00FA558C">
      <w:pPr>
        <w:pStyle w:val="NoSpacing"/>
      </w:pPr>
    </w:p>
    <w:p w14:paraId="774B41BC" w14:textId="77777777" w:rsidR="00A13CC2" w:rsidRDefault="00A13CC2" w:rsidP="00FA558C">
      <w:pPr>
        <w:pStyle w:val="NoSpacing"/>
      </w:pPr>
    </w:p>
    <w:p w14:paraId="1E8306D4" w14:textId="6A054554" w:rsidR="00FA558C" w:rsidRDefault="00FA558C" w:rsidP="00FA558C">
      <w:pPr>
        <w:pStyle w:val="NoSpacing"/>
      </w:pPr>
      <w:r>
        <w:t>Lugupidamisega,</w:t>
      </w:r>
    </w:p>
    <w:p w14:paraId="2636CBC7" w14:textId="77777777" w:rsidR="00FA558C" w:rsidRDefault="00FA558C" w:rsidP="00FA558C">
      <w:pPr>
        <w:pStyle w:val="NoSpacing"/>
      </w:pPr>
    </w:p>
    <w:p w14:paraId="1F34625E" w14:textId="0B7B8055" w:rsidR="00FA558C" w:rsidRDefault="00B55EA9" w:rsidP="00FA558C">
      <w:pPr>
        <w:pStyle w:val="NoSpacing"/>
      </w:pPr>
      <w:r>
        <w:t>Evelin Krekker</w:t>
      </w:r>
    </w:p>
    <w:p w14:paraId="37AE7828" w14:textId="7D23A1AF" w:rsidR="00FA558C" w:rsidRDefault="00B55EA9" w:rsidP="00FA558C">
      <w:pPr>
        <w:pStyle w:val="NoSpacing"/>
      </w:pPr>
      <w:r>
        <w:t>Keskkonna</w:t>
      </w:r>
      <w:r w:rsidR="00A24475">
        <w:t xml:space="preserve"> ja tööohutuse </w:t>
      </w:r>
      <w:r>
        <w:t>juht</w:t>
      </w:r>
    </w:p>
    <w:p w14:paraId="2794DA2B" w14:textId="34DEFFBA" w:rsidR="007937A3" w:rsidRDefault="00FA558C" w:rsidP="00FA558C">
      <w:pPr>
        <w:pStyle w:val="NoSpacing"/>
      </w:pPr>
      <w:r>
        <w:t>AS Tootsi Turvas</w:t>
      </w:r>
    </w:p>
    <w:p w14:paraId="00E1F022" w14:textId="76C6080A" w:rsidR="00A13CC2" w:rsidRPr="00A13CC2" w:rsidRDefault="00A13CC2" w:rsidP="00A13CC2">
      <w:pPr>
        <w:tabs>
          <w:tab w:val="left" w:pos="1335"/>
        </w:tabs>
      </w:pPr>
      <w:r>
        <w:tab/>
      </w:r>
    </w:p>
    <w:sectPr w:rsidR="00A13CC2" w:rsidRPr="00A13CC2" w:rsidSect="00A17773">
      <w:headerReference w:type="first" r:id="rId12"/>
      <w:footerReference w:type="first" r:id="rId13"/>
      <w:pgSz w:w="11905" w:h="16837"/>
      <w:pgMar w:top="1134" w:right="1132" w:bottom="1135"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AD347" w14:textId="77777777" w:rsidR="001A65AF" w:rsidRDefault="001A65AF" w:rsidP="00B0025C">
      <w:pPr>
        <w:spacing w:after="0" w:line="240" w:lineRule="auto"/>
      </w:pPr>
      <w:r>
        <w:separator/>
      </w:r>
    </w:p>
  </w:endnote>
  <w:endnote w:type="continuationSeparator" w:id="0">
    <w:p w14:paraId="7A5F52CD" w14:textId="77777777" w:rsidR="001A65AF" w:rsidRDefault="001A65AF" w:rsidP="00B0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61503" w14:textId="3BBB6831" w:rsidR="00D429DE" w:rsidRDefault="00A13CC2">
    <w:pPr>
      <w:pStyle w:val="Footer"/>
    </w:pPr>
    <w:r w:rsidRPr="00A13CC2">
      <w:drawing>
        <wp:inline distT="0" distB="0" distL="0" distR="0" wp14:anchorId="43C9B759" wp14:editId="58F7D72B">
          <wp:extent cx="6120765" cy="813435"/>
          <wp:effectExtent l="0" t="0" r="0" b="5715"/>
          <wp:docPr id="12651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5457" name=""/>
                  <pic:cNvPicPr/>
                </pic:nvPicPr>
                <pic:blipFill>
                  <a:blip r:embed="rId1"/>
                  <a:stretch>
                    <a:fillRect/>
                  </a:stretch>
                </pic:blipFill>
                <pic:spPr>
                  <a:xfrm>
                    <a:off x="0" y="0"/>
                    <a:ext cx="6120765" cy="813435"/>
                  </a:xfrm>
                  <a:prstGeom prst="rect">
                    <a:avLst/>
                  </a:prstGeom>
                </pic:spPr>
              </pic:pic>
            </a:graphicData>
          </a:graphic>
        </wp:inline>
      </w:drawing>
    </w:r>
  </w:p>
  <w:p w14:paraId="39A5DB97" w14:textId="77777777" w:rsidR="00D429DE" w:rsidRDefault="00D42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26EC4" w14:textId="77777777" w:rsidR="001A65AF" w:rsidRDefault="001A65AF" w:rsidP="00B0025C">
      <w:pPr>
        <w:spacing w:after="0" w:line="240" w:lineRule="auto"/>
      </w:pPr>
      <w:r>
        <w:separator/>
      </w:r>
    </w:p>
  </w:footnote>
  <w:footnote w:type="continuationSeparator" w:id="0">
    <w:p w14:paraId="295F5090" w14:textId="77777777" w:rsidR="001A65AF" w:rsidRDefault="001A65AF" w:rsidP="00B00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8BD7D" w14:textId="3FB92149" w:rsidR="00D429DE" w:rsidRDefault="00D429DE">
    <w:pPr>
      <w:pStyle w:val="Header"/>
    </w:pPr>
    <w:r>
      <w:rPr>
        <w:noProof/>
      </w:rPr>
      <w:drawing>
        <wp:anchor distT="0" distB="0" distL="114300" distR="114300" simplePos="0" relativeHeight="251659264" behindDoc="1" locked="0" layoutInCell="0" allowOverlap="1" wp14:anchorId="44BD6E07" wp14:editId="533810D5">
          <wp:simplePos x="0" y="0"/>
          <wp:positionH relativeFrom="page">
            <wp:posOffset>916940</wp:posOffset>
          </wp:positionH>
          <wp:positionV relativeFrom="page">
            <wp:posOffset>436880</wp:posOffset>
          </wp:positionV>
          <wp:extent cx="5715000" cy="473710"/>
          <wp:effectExtent l="0" t="0" r="0" b="2540"/>
          <wp:wrapNone/>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0" cy="473710"/>
                  </a:xfrm>
                  <a:prstGeom prst="rect">
                    <a:avLst/>
                  </a:prstGeom>
                  <a:noFill/>
                </pic:spPr>
              </pic:pic>
            </a:graphicData>
          </a:graphic>
          <wp14:sizeRelH relativeFrom="page">
            <wp14:pctWidth>0</wp14:pctWidth>
          </wp14:sizeRelH>
          <wp14:sizeRelV relativeFrom="page">
            <wp14:pctHeight>0</wp14:pctHeight>
          </wp14:sizeRelV>
        </wp:anchor>
      </w:drawing>
    </w:r>
  </w:p>
  <w:p w14:paraId="7F7D46CD" w14:textId="77777777" w:rsidR="00F1052E" w:rsidRDefault="00F10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C3BF0"/>
    <w:multiLevelType w:val="hybridMultilevel"/>
    <w:tmpl w:val="84FE6D46"/>
    <w:lvl w:ilvl="0" w:tplc="C94861E8">
      <w:numFmt w:val="bullet"/>
      <w:lvlText w:val="-"/>
      <w:lvlJc w:val="left"/>
      <w:pPr>
        <w:ind w:left="360" w:hanging="360"/>
      </w:pPr>
      <w:rPr>
        <w:rFonts w:ascii="Times New Roman" w:eastAsia="Times New Roman"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 w15:restartNumberingAfterBreak="0">
    <w:nsid w:val="1AFA30C1"/>
    <w:multiLevelType w:val="hybridMultilevel"/>
    <w:tmpl w:val="3942E190"/>
    <w:lvl w:ilvl="0" w:tplc="EC1C979E">
      <w:start w:val="1"/>
      <w:numFmt w:val="bullet"/>
      <w:lvlText w:val="·"/>
      <w:lvlJc w:val="left"/>
      <w:pPr>
        <w:ind w:left="927" w:hanging="360"/>
      </w:pPr>
      <w:rPr>
        <w:rFonts w:ascii="Courier New" w:hAnsi="Courier New" w:hint="default"/>
        <w:color w:val="auto"/>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 w15:restartNumberingAfterBreak="0">
    <w:nsid w:val="1EF26E22"/>
    <w:multiLevelType w:val="hybridMultilevel"/>
    <w:tmpl w:val="86888996"/>
    <w:lvl w:ilvl="0" w:tplc="60E229B8">
      <w:numFmt w:val="bullet"/>
      <w:lvlText w:val="-"/>
      <w:lvlJc w:val="left"/>
      <w:pPr>
        <w:tabs>
          <w:tab w:val="num" w:pos="720"/>
        </w:tabs>
        <w:ind w:left="720" w:hanging="360"/>
      </w:pPr>
      <w:rPr>
        <w:rFonts w:ascii="Times New Roman" w:eastAsia="Times New Roman" w:hAnsi="Times New Roman" w:hint="default"/>
      </w:rPr>
    </w:lvl>
    <w:lvl w:ilvl="1" w:tplc="04250001">
      <w:start w:val="1"/>
      <w:numFmt w:val="bullet"/>
      <w:lvlText w:val=""/>
      <w:lvlJc w:val="left"/>
      <w:pPr>
        <w:tabs>
          <w:tab w:val="num" w:pos="502"/>
        </w:tabs>
        <w:ind w:left="502" w:hanging="360"/>
      </w:pPr>
      <w:rPr>
        <w:rFonts w:ascii="Symbol" w:hAnsi="Symbol"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462614"/>
    <w:multiLevelType w:val="hybridMultilevel"/>
    <w:tmpl w:val="F182C38A"/>
    <w:lvl w:ilvl="0" w:tplc="60E229B8">
      <w:numFmt w:val="bullet"/>
      <w:lvlText w:val="-"/>
      <w:lvlJc w:val="left"/>
      <w:pPr>
        <w:tabs>
          <w:tab w:val="num" w:pos="720"/>
        </w:tabs>
        <w:ind w:left="720" w:hanging="360"/>
      </w:pPr>
      <w:rPr>
        <w:rFonts w:ascii="Times New Roman" w:eastAsia="Times New Roman" w:hAnsi="Times New Roman" w:hint="default"/>
      </w:rPr>
    </w:lvl>
    <w:lvl w:ilvl="1" w:tplc="5B30B4B0">
      <w:start w:val="2011"/>
      <w:numFmt w:val="bullet"/>
      <w:lvlText w:val="-"/>
      <w:lvlJc w:val="left"/>
      <w:pPr>
        <w:tabs>
          <w:tab w:val="num" w:pos="1440"/>
        </w:tabs>
        <w:ind w:left="1440" w:hanging="360"/>
      </w:pPr>
      <w:rPr>
        <w:rFonts w:ascii="Times New Roman" w:hAnsi="Times New Roman" w:cs="Times New Roman" w:hint="default"/>
        <w:color w:val="auto"/>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B722E7"/>
    <w:multiLevelType w:val="hybridMultilevel"/>
    <w:tmpl w:val="47E8026C"/>
    <w:lvl w:ilvl="0" w:tplc="5B30B4B0">
      <w:start w:val="2011"/>
      <w:numFmt w:val="bullet"/>
      <w:lvlText w:val="-"/>
      <w:lvlJc w:val="left"/>
      <w:pPr>
        <w:ind w:left="720" w:hanging="360"/>
      </w:pPr>
      <w:rPr>
        <w:rFonts w:ascii="Times New Roman" w:hAnsi="Times New Roman" w:cs="Times New Roman"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AF97EBB"/>
    <w:multiLevelType w:val="hybridMultilevel"/>
    <w:tmpl w:val="80AA9BC8"/>
    <w:lvl w:ilvl="0" w:tplc="60E229B8">
      <w:numFmt w:val="bullet"/>
      <w:lvlText w:val="-"/>
      <w:lvlJc w:val="left"/>
      <w:pPr>
        <w:tabs>
          <w:tab w:val="num" w:pos="720"/>
        </w:tabs>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B0D05A7"/>
    <w:multiLevelType w:val="hybridMultilevel"/>
    <w:tmpl w:val="F06C03E0"/>
    <w:lvl w:ilvl="0" w:tplc="60E229B8">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56E00D94"/>
    <w:multiLevelType w:val="hybridMultilevel"/>
    <w:tmpl w:val="24427C7C"/>
    <w:lvl w:ilvl="0" w:tplc="EC1C979E">
      <w:start w:val="1"/>
      <w:numFmt w:val="bullet"/>
      <w:lvlText w:val="·"/>
      <w:lvlJc w:val="left"/>
      <w:pPr>
        <w:ind w:left="720" w:hanging="360"/>
      </w:pPr>
      <w:rPr>
        <w:rFonts w:ascii="Courier New" w:hAnsi="Courier New"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57E64862"/>
    <w:multiLevelType w:val="hybridMultilevel"/>
    <w:tmpl w:val="B06CA6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1A489B"/>
    <w:multiLevelType w:val="hybridMultilevel"/>
    <w:tmpl w:val="5420D646"/>
    <w:lvl w:ilvl="0" w:tplc="5B30B4B0">
      <w:start w:val="2011"/>
      <w:numFmt w:val="bullet"/>
      <w:lvlText w:val="-"/>
      <w:lvlJc w:val="left"/>
      <w:pPr>
        <w:ind w:left="643" w:hanging="360"/>
      </w:pPr>
      <w:rPr>
        <w:rFonts w:ascii="Times New Roman" w:hAnsi="Times New Roman" w:cs="Times New Roman" w:hint="default"/>
        <w:color w:val="auto"/>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 w15:restartNumberingAfterBreak="0">
    <w:nsid w:val="5B9408AB"/>
    <w:multiLevelType w:val="hybridMultilevel"/>
    <w:tmpl w:val="62C6BBFA"/>
    <w:lvl w:ilvl="0" w:tplc="60E229B8">
      <w:numFmt w:val="bullet"/>
      <w:lvlText w:val="-"/>
      <w:lvlJc w:val="left"/>
      <w:pPr>
        <w:tabs>
          <w:tab w:val="num" w:pos="720"/>
        </w:tabs>
        <w:ind w:left="720" w:hanging="360"/>
      </w:pPr>
      <w:rPr>
        <w:rFonts w:ascii="Times New Roman" w:eastAsia="Times New Roman" w:hAnsi="Times New Roman" w:hint="default"/>
      </w:rPr>
    </w:lvl>
    <w:lvl w:ilvl="1" w:tplc="0409000F">
      <w:start w:val="1"/>
      <w:numFmt w:val="decimal"/>
      <w:lvlText w:val="%2."/>
      <w:lvlJc w:val="left"/>
      <w:pPr>
        <w:tabs>
          <w:tab w:val="num" w:pos="3195"/>
        </w:tabs>
        <w:ind w:left="3195" w:hanging="360"/>
      </w:pPr>
      <w:rPr>
        <w:rFonts w:hint="default"/>
        <w:color w:val="auto"/>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642576"/>
    <w:multiLevelType w:val="hybridMultilevel"/>
    <w:tmpl w:val="ABF690D4"/>
    <w:lvl w:ilvl="0" w:tplc="EC1C979E">
      <w:start w:val="1"/>
      <w:numFmt w:val="bullet"/>
      <w:lvlText w:val="·"/>
      <w:lvlJc w:val="left"/>
      <w:pPr>
        <w:ind w:left="720" w:hanging="360"/>
      </w:pPr>
      <w:rPr>
        <w:rFonts w:ascii="Courier New" w:hAnsi="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7FE1318E"/>
    <w:multiLevelType w:val="hybridMultilevel"/>
    <w:tmpl w:val="B1DA7074"/>
    <w:lvl w:ilvl="0" w:tplc="54301E2A">
      <w:numFmt w:val="bullet"/>
      <w:lvlText w:val="-"/>
      <w:lvlJc w:val="left"/>
      <w:pPr>
        <w:tabs>
          <w:tab w:val="num" w:pos="644"/>
        </w:tabs>
        <w:ind w:left="644" w:hanging="360"/>
      </w:pPr>
      <w:rPr>
        <w:rFonts w:ascii="Times New Roman" w:eastAsia="Times New Roman" w:hAnsi="Times New Roman" w:hint="default"/>
      </w:rPr>
    </w:lvl>
    <w:lvl w:ilvl="1" w:tplc="04250003" w:tentative="1">
      <w:start w:val="1"/>
      <w:numFmt w:val="bullet"/>
      <w:lvlText w:val="o"/>
      <w:lvlJc w:val="left"/>
      <w:pPr>
        <w:tabs>
          <w:tab w:val="num" w:pos="1364"/>
        </w:tabs>
        <w:ind w:left="1364" w:hanging="360"/>
      </w:pPr>
      <w:rPr>
        <w:rFonts w:ascii="Courier New" w:hAnsi="Courier New" w:hint="default"/>
      </w:rPr>
    </w:lvl>
    <w:lvl w:ilvl="2" w:tplc="04250005" w:tentative="1">
      <w:start w:val="1"/>
      <w:numFmt w:val="bullet"/>
      <w:lvlText w:val=""/>
      <w:lvlJc w:val="left"/>
      <w:pPr>
        <w:tabs>
          <w:tab w:val="num" w:pos="2084"/>
        </w:tabs>
        <w:ind w:left="2084" w:hanging="360"/>
      </w:pPr>
      <w:rPr>
        <w:rFonts w:ascii="Wingdings" w:hAnsi="Wingdings" w:hint="default"/>
      </w:rPr>
    </w:lvl>
    <w:lvl w:ilvl="3" w:tplc="04250001">
      <w:start w:val="1"/>
      <w:numFmt w:val="bullet"/>
      <w:lvlText w:val=""/>
      <w:lvlJc w:val="left"/>
      <w:pPr>
        <w:tabs>
          <w:tab w:val="num" w:pos="2804"/>
        </w:tabs>
        <w:ind w:left="2804" w:hanging="360"/>
      </w:pPr>
      <w:rPr>
        <w:rFonts w:ascii="Symbol" w:hAnsi="Symbol" w:hint="default"/>
      </w:rPr>
    </w:lvl>
    <w:lvl w:ilvl="4" w:tplc="04250003" w:tentative="1">
      <w:start w:val="1"/>
      <w:numFmt w:val="bullet"/>
      <w:lvlText w:val="o"/>
      <w:lvlJc w:val="left"/>
      <w:pPr>
        <w:tabs>
          <w:tab w:val="num" w:pos="3524"/>
        </w:tabs>
        <w:ind w:left="3524" w:hanging="360"/>
      </w:pPr>
      <w:rPr>
        <w:rFonts w:ascii="Courier New" w:hAnsi="Courier New" w:hint="default"/>
      </w:rPr>
    </w:lvl>
    <w:lvl w:ilvl="5" w:tplc="04250005" w:tentative="1">
      <w:start w:val="1"/>
      <w:numFmt w:val="bullet"/>
      <w:lvlText w:val=""/>
      <w:lvlJc w:val="left"/>
      <w:pPr>
        <w:tabs>
          <w:tab w:val="num" w:pos="4244"/>
        </w:tabs>
        <w:ind w:left="4244" w:hanging="360"/>
      </w:pPr>
      <w:rPr>
        <w:rFonts w:ascii="Wingdings" w:hAnsi="Wingdings" w:hint="default"/>
      </w:rPr>
    </w:lvl>
    <w:lvl w:ilvl="6" w:tplc="04250001" w:tentative="1">
      <w:start w:val="1"/>
      <w:numFmt w:val="bullet"/>
      <w:lvlText w:val=""/>
      <w:lvlJc w:val="left"/>
      <w:pPr>
        <w:tabs>
          <w:tab w:val="num" w:pos="4964"/>
        </w:tabs>
        <w:ind w:left="4964" w:hanging="360"/>
      </w:pPr>
      <w:rPr>
        <w:rFonts w:ascii="Symbol" w:hAnsi="Symbol" w:hint="default"/>
      </w:rPr>
    </w:lvl>
    <w:lvl w:ilvl="7" w:tplc="04250003" w:tentative="1">
      <w:start w:val="1"/>
      <w:numFmt w:val="bullet"/>
      <w:lvlText w:val="o"/>
      <w:lvlJc w:val="left"/>
      <w:pPr>
        <w:tabs>
          <w:tab w:val="num" w:pos="5684"/>
        </w:tabs>
        <w:ind w:left="5684" w:hanging="360"/>
      </w:pPr>
      <w:rPr>
        <w:rFonts w:ascii="Courier New" w:hAnsi="Courier New" w:hint="default"/>
      </w:rPr>
    </w:lvl>
    <w:lvl w:ilvl="8" w:tplc="04250005" w:tentative="1">
      <w:start w:val="1"/>
      <w:numFmt w:val="bullet"/>
      <w:lvlText w:val=""/>
      <w:lvlJc w:val="left"/>
      <w:pPr>
        <w:tabs>
          <w:tab w:val="num" w:pos="6404"/>
        </w:tabs>
        <w:ind w:left="6404" w:hanging="360"/>
      </w:pPr>
      <w:rPr>
        <w:rFonts w:ascii="Wingdings" w:hAnsi="Wingdings" w:hint="default"/>
      </w:rPr>
    </w:lvl>
  </w:abstractNum>
  <w:num w:numId="1" w16cid:durableId="1828128005">
    <w:abstractNumId w:val="2"/>
  </w:num>
  <w:num w:numId="2" w16cid:durableId="2055420485">
    <w:abstractNumId w:val="4"/>
  </w:num>
  <w:num w:numId="3" w16cid:durableId="215700262">
    <w:abstractNumId w:val="3"/>
  </w:num>
  <w:num w:numId="4" w16cid:durableId="1189366328">
    <w:abstractNumId w:val="5"/>
  </w:num>
  <w:num w:numId="5" w16cid:durableId="204025283">
    <w:abstractNumId w:val="7"/>
  </w:num>
  <w:num w:numId="6" w16cid:durableId="1556431570">
    <w:abstractNumId w:val="6"/>
  </w:num>
  <w:num w:numId="7" w16cid:durableId="1075468411">
    <w:abstractNumId w:val="1"/>
  </w:num>
  <w:num w:numId="8" w16cid:durableId="959263512">
    <w:abstractNumId w:val="11"/>
  </w:num>
  <w:num w:numId="9" w16cid:durableId="805970274">
    <w:abstractNumId w:val="12"/>
  </w:num>
  <w:num w:numId="10" w16cid:durableId="1719355023">
    <w:abstractNumId w:val="8"/>
  </w:num>
  <w:num w:numId="11" w16cid:durableId="916675646">
    <w:abstractNumId w:val="10"/>
  </w:num>
  <w:num w:numId="12" w16cid:durableId="882524888">
    <w:abstractNumId w:val="9"/>
  </w:num>
  <w:num w:numId="13" w16cid:durableId="130011137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drawingGridHorizontalSpacing w:val="100"/>
  <w:displayHorizontalDrawingGridEvery w:val="0"/>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8A7"/>
    <w:rsid w:val="0000186A"/>
    <w:rsid w:val="0000350B"/>
    <w:rsid w:val="00011082"/>
    <w:rsid w:val="000130CA"/>
    <w:rsid w:val="00014BB2"/>
    <w:rsid w:val="000155F8"/>
    <w:rsid w:val="0001592B"/>
    <w:rsid w:val="00016636"/>
    <w:rsid w:val="00020E16"/>
    <w:rsid w:val="00021F27"/>
    <w:rsid w:val="0002292E"/>
    <w:rsid w:val="0002362E"/>
    <w:rsid w:val="000242D1"/>
    <w:rsid w:val="00025967"/>
    <w:rsid w:val="00025A6D"/>
    <w:rsid w:val="00027D16"/>
    <w:rsid w:val="00042816"/>
    <w:rsid w:val="00044BF9"/>
    <w:rsid w:val="0005472B"/>
    <w:rsid w:val="00074515"/>
    <w:rsid w:val="000747DA"/>
    <w:rsid w:val="000804F1"/>
    <w:rsid w:val="000822BA"/>
    <w:rsid w:val="000859CE"/>
    <w:rsid w:val="00085FA4"/>
    <w:rsid w:val="00090D1D"/>
    <w:rsid w:val="00097B9D"/>
    <w:rsid w:val="000A1D0A"/>
    <w:rsid w:val="000A29E9"/>
    <w:rsid w:val="000B0CE1"/>
    <w:rsid w:val="000C1B8A"/>
    <w:rsid w:val="000C5A73"/>
    <w:rsid w:val="000D4D5C"/>
    <w:rsid w:val="000D507A"/>
    <w:rsid w:val="000D7879"/>
    <w:rsid w:val="000E55C7"/>
    <w:rsid w:val="000E6751"/>
    <w:rsid w:val="000F2C5D"/>
    <w:rsid w:val="000F71DC"/>
    <w:rsid w:val="00100EE9"/>
    <w:rsid w:val="00101C17"/>
    <w:rsid w:val="0010292E"/>
    <w:rsid w:val="00104B83"/>
    <w:rsid w:val="0011052D"/>
    <w:rsid w:val="001106BA"/>
    <w:rsid w:val="00110823"/>
    <w:rsid w:val="00114A66"/>
    <w:rsid w:val="001305CA"/>
    <w:rsid w:val="00130849"/>
    <w:rsid w:val="00134EBA"/>
    <w:rsid w:val="001358FB"/>
    <w:rsid w:val="001379AE"/>
    <w:rsid w:val="00144D73"/>
    <w:rsid w:val="00150787"/>
    <w:rsid w:val="0016058A"/>
    <w:rsid w:val="00160D45"/>
    <w:rsid w:val="00164583"/>
    <w:rsid w:val="00165D35"/>
    <w:rsid w:val="00167EF9"/>
    <w:rsid w:val="0017029B"/>
    <w:rsid w:val="00172155"/>
    <w:rsid w:val="00173D4A"/>
    <w:rsid w:val="00173F63"/>
    <w:rsid w:val="00184DF5"/>
    <w:rsid w:val="0019005E"/>
    <w:rsid w:val="00196D5B"/>
    <w:rsid w:val="001A370B"/>
    <w:rsid w:val="001A65AF"/>
    <w:rsid w:val="001B45ED"/>
    <w:rsid w:val="001B4A76"/>
    <w:rsid w:val="001C2772"/>
    <w:rsid w:val="001C4713"/>
    <w:rsid w:val="001C4B91"/>
    <w:rsid w:val="001D02F5"/>
    <w:rsid w:val="001D197B"/>
    <w:rsid w:val="001D2E54"/>
    <w:rsid w:val="001D3E37"/>
    <w:rsid w:val="001D7DA7"/>
    <w:rsid w:val="001E462F"/>
    <w:rsid w:val="001F1463"/>
    <w:rsid w:val="001F4AEF"/>
    <w:rsid w:val="001F5D31"/>
    <w:rsid w:val="001F60CD"/>
    <w:rsid w:val="002014FF"/>
    <w:rsid w:val="00201766"/>
    <w:rsid w:val="002045F6"/>
    <w:rsid w:val="002059BB"/>
    <w:rsid w:val="00205DED"/>
    <w:rsid w:val="00206925"/>
    <w:rsid w:val="00206B65"/>
    <w:rsid w:val="00215C7F"/>
    <w:rsid w:val="0022173B"/>
    <w:rsid w:val="002241A1"/>
    <w:rsid w:val="00226D11"/>
    <w:rsid w:val="002274FB"/>
    <w:rsid w:val="00227614"/>
    <w:rsid w:val="00231635"/>
    <w:rsid w:val="00234230"/>
    <w:rsid w:val="00236505"/>
    <w:rsid w:val="00237B19"/>
    <w:rsid w:val="002415DA"/>
    <w:rsid w:val="00247EBA"/>
    <w:rsid w:val="0025454E"/>
    <w:rsid w:val="00271632"/>
    <w:rsid w:val="00274BB1"/>
    <w:rsid w:val="00274EA5"/>
    <w:rsid w:val="00280C7B"/>
    <w:rsid w:val="0028101E"/>
    <w:rsid w:val="00283E99"/>
    <w:rsid w:val="0028452F"/>
    <w:rsid w:val="00284FD6"/>
    <w:rsid w:val="00285609"/>
    <w:rsid w:val="0029087F"/>
    <w:rsid w:val="00290A75"/>
    <w:rsid w:val="00293BBE"/>
    <w:rsid w:val="002A06A3"/>
    <w:rsid w:val="002A1E6D"/>
    <w:rsid w:val="002A4445"/>
    <w:rsid w:val="002A5058"/>
    <w:rsid w:val="002B3321"/>
    <w:rsid w:val="002C06D2"/>
    <w:rsid w:val="002C57DA"/>
    <w:rsid w:val="002D18D0"/>
    <w:rsid w:val="002E0826"/>
    <w:rsid w:val="002E1CC6"/>
    <w:rsid w:val="002E2F78"/>
    <w:rsid w:val="002E5DF4"/>
    <w:rsid w:val="002E73D3"/>
    <w:rsid w:val="002F0CB7"/>
    <w:rsid w:val="002F309C"/>
    <w:rsid w:val="002F75EB"/>
    <w:rsid w:val="003009B1"/>
    <w:rsid w:val="00300A4B"/>
    <w:rsid w:val="00302C22"/>
    <w:rsid w:val="003051AD"/>
    <w:rsid w:val="00316D5C"/>
    <w:rsid w:val="00321E19"/>
    <w:rsid w:val="00323366"/>
    <w:rsid w:val="0032789D"/>
    <w:rsid w:val="00327E04"/>
    <w:rsid w:val="003354DE"/>
    <w:rsid w:val="003375CC"/>
    <w:rsid w:val="00342060"/>
    <w:rsid w:val="00345B28"/>
    <w:rsid w:val="0035089F"/>
    <w:rsid w:val="00351D3F"/>
    <w:rsid w:val="00353F61"/>
    <w:rsid w:val="00354AC7"/>
    <w:rsid w:val="003644AC"/>
    <w:rsid w:val="00376BED"/>
    <w:rsid w:val="00382F59"/>
    <w:rsid w:val="00394DB9"/>
    <w:rsid w:val="003972B7"/>
    <w:rsid w:val="003A0A40"/>
    <w:rsid w:val="003A1603"/>
    <w:rsid w:val="003A2513"/>
    <w:rsid w:val="003A4D87"/>
    <w:rsid w:val="003A5FEE"/>
    <w:rsid w:val="003A6FD9"/>
    <w:rsid w:val="003B33A5"/>
    <w:rsid w:val="003B3C62"/>
    <w:rsid w:val="003C6115"/>
    <w:rsid w:val="003D0E9E"/>
    <w:rsid w:val="003D20E9"/>
    <w:rsid w:val="003D6193"/>
    <w:rsid w:val="003E4767"/>
    <w:rsid w:val="003E4C1B"/>
    <w:rsid w:val="003E503B"/>
    <w:rsid w:val="003E6AEF"/>
    <w:rsid w:val="003F3905"/>
    <w:rsid w:val="00402886"/>
    <w:rsid w:val="00410967"/>
    <w:rsid w:val="00412FB3"/>
    <w:rsid w:val="004130B2"/>
    <w:rsid w:val="00421536"/>
    <w:rsid w:val="00421E15"/>
    <w:rsid w:val="004250A9"/>
    <w:rsid w:val="00425C45"/>
    <w:rsid w:val="00427198"/>
    <w:rsid w:val="00431C76"/>
    <w:rsid w:val="00432155"/>
    <w:rsid w:val="004404F1"/>
    <w:rsid w:val="00441E5D"/>
    <w:rsid w:val="00442185"/>
    <w:rsid w:val="0044281F"/>
    <w:rsid w:val="00445EF4"/>
    <w:rsid w:val="004473BA"/>
    <w:rsid w:val="00451C49"/>
    <w:rsid w:val="00453861"/>
    <w:rsid w:val="00462FBB"/>
    <w:rsid w:val="00465959"/>
    <w:rsid w:val="00470FB5"/>
    <w:rsid w:val="004735B5"/>
    <w:rsid w:val="004763F8"/>
    <w:rsid w:val="00487495"/>
    <w:rsid w:val="00491DA6"/>
    <w:rsid w:val="004A42E3"/>
    <w:rsid w:val="004B0F80"/>
    <w:rsid w:val="004B387F"/>
    <w:rsid w:val="004C089A"/>
    <w:rsid w:val="004C3866"/>
    <w:rsid w:val="004C7F4E"/>
    <w:rsid w:val="004D2BF5"/>
    <w:rsid w:val="004D58AE"/>
    <w:rsid w:val="004D5ECF"/>
    <w:rsid w:val="004E32A7"/>
    <w:rsid w:val="004E4B2A"/>
    <w:rsid w:val="004F11B5"/>
    <w:rsid w:val="004F5EA8"/>
    <w:rsid w:val="004F60A5"/>
    <w:rsid w:val="004F61BC"/>
    <w:rsid w:val="004F6BBA"/>
    <w:rsid w:val="004F748A"/>
    <w:rsid w:val="005019AC"/>
    <w:rsid w:val="005036CA"/>
    <w:rsid w:val="00503E3A"/>
    <w:rsid w:val="005066D7"/>
    <w:rsid w:val="00507440"/>
    <w:rsid w:val="00507EA2"/>
    <w:rsid w:val="0051418B"/>
    <w:rsid w:val="00517325"/>
    <w:rsid w:val="00522993"/>
    <w:rsid w:val="00522FDE"/>
    <w:rsid w:val="00524695"/>
    <w:rsid w:val="00525D5F"/>
    <w:rsid w:val="00537693"/>
    <w:rsid w:val="00540FB1"/>
    <w:rsid w:val="005421D5"/>
    <w:rsid w:val="005423BD"/>
    <w:rsid w:val="005427E6"/>
    <w:rsid w:val="00543868"/>
    <w:rsid w:val="00545937"/>
    <w:rsid w:val="00545C6A"/>
    <w:rsid w:val="00547166"/>
    <w:rsid w:val="00552506"/>
    <w:rsid w:val="00560389"/>
    <w:rsid w:val="00561DCF"/>
    <w:rsid w:val="00561E08"/>
    <w:rsid w:val="00561FDC"/>
    <w:rsid w:val="005638FA"/>
    <w:rsid w:val="00564A7C"/>
    <w:rsid w:val="005659F8"/>
    <w:rsid w:val="00567330"/>
    <w:rsid w:val="005705ED"/>
    <w:rsid w:val="005719F4"/>
    <w:rsid w:val="00575F2F"/>
    <w:rsid w:val="00576383"/>
    <w:rsid w:val="00577173"/>
    <w:rsid w:val="0057769A"/>
    <w:rsid w:val="005776F3"/>
    <w:rsid w:val="005778BF"/>
    <w:rsid w:val="00582FF1"/>
    <w:rsid w:val="00583925"/>
    <w:rsid w:val="00583BD0"/>
    <w:rsid w:val="00590C3A"/>
    <w:rsid w:val="005969DD"/>
    <w:rsid w:val="0059749C"/>
    <w:rsid w:val="00597D3C"/>
    <w:rsid w:val="005A2885"/>
    <w:rsid w:val="005A76A8"/>
    <w:rsid w:val="005A7D0E"/>
    <w:rsid w:val="005B4D27"/>
    <w:rsid w:val="005C055C"/>
    <w:rsid w:val="005C1389"/>
    <w:rsid w:val="005C21EF"/>
    <w:rsid w:val="005C52A4"/>
    <w:rsid w:val="005C67E8"/>
    <w:rsid w:val="005C6E78"/>
    <w:rsid w:val="005D1506"/>
    <w:rsid w:val="005D4ACA"/>
    <w:rsid w:val="005D4C23"/>
    <w:rsid w:val="005D7B9E"/>
    <w:rsid w:val="005E1416"/>
    <w:rsid w:val="005F3521"/>
    <w:rsid w:val="00600099"/>
    <w:rsid w:val="006012A4"/>
    <w:rsid w:val="0060761C"/>
    <w:rsid w:val="00617A3E"/>
    <w:rsid w:val="00623C4B"/>
    <w:rsid w:val="00626BCA"/>
    <w:rsid w:val="006314F7"/>
    <w:rsid w:val="00642953"/>
    <w:rsid w:val="006435C5"/>
    <w:rsid w:val="0064368D"/>
    <w:rsid w:val="00645381"/>
    <w:rsid w:val="00655790"/>
    <w:rsid w:val="0065769E"/>
    <w:rsid w:val="00661D8B"/>
    <w:rsid w:val="00664A17"/>
    <w:rsid w:val="00664B93"/>
    <w:rsid w:val="00665BF6"/>
    <w:rsid w:val="00682F6D"/>
    <w:rsid w:val="00686E24"/>
    <w:rsid w:val="00696770"/>
    <w:rsid w:val="006A16B1"/>
    <w:rsid w:val="006A2FD2"/>
    <w:rsid w:val="006A3922"/>
    <w:rsid w:val="006A5E85"/>
    <w:rsid w:val="006B0C9E"/>
    <w:rsid w:val="006B62E1"/>
    <w:rsid w:val="006B6AD5"/>
    <w:rsid w:val="006B6E11"/>
    <w:rsid w:val="006C4AD5"/>
    <w:rsid w:val="006D0A73"/>
    <w:rsid w:val="006D0E1D"/>
    <w:rsid w:val="006D5C08"/>
    <w:rsid w:val="006D5E34"/>
    <w:rsid w:val="006D6F8A"/>
    <w:rsid w:val="006D75D4"/>
    <w:rsid w:val="006E5950"/>
    <w:rsid w:val="006E5D8F"/>
    <w:rsid w:val="006F0295"/>
    <w:rsid w:val="006F0D7F"/>
    <w:rsid w:val="006F572A"/>
    <w:rsid w:val="00701ADF"/>
    <w:rsid w:val="00701E41"/>
    <w:rsid w:val="00706AC6"/>
    <w:rsid w:val="00710D7A"/>
    <w:rsid w:val="00712310"/>
    <w:rsid w:val="00713B47"/>
    <w:rsid w:val="00714FB0"/>
    <w:rsid w:val="007155BA"/>
    <w:rsid w:val="00715F33"/>
    <w:rsid w:val="007256A9"/>
    <w:rsid w:val="00726344"/>
    <w:rsid w:val="0073138D"/>
    <w:rsid w:val="0073166E"/>
    <w:rsid w:val="0074027F"/>
    <w:rsid w:val="007417F0"/>
    <w:rsid w:val="00741896"/>
    <w:rsid w:val="00742E94"/>
    <w:rsid w:val="007446CA"/>
    <w:rsid w:val="00747C3C"/>
    <w:rsid w:val="0075031D"/>
    <w:rsid w:val="00751E78"/>
    <w:rsid w:val="007522EC"/>
    <w:rsid w:val="00757B01"/>
    <w:rsid w:val="00773C3A"/>
    <w:rsid w:val="00776D6A"/>
    <w:rsid w:val="00785C18"/>
    <w:rsid w:val="00785E38"/>
    <w:rsid w:val="00791B43"/>
    <w:rsid w:val="007937A3"/>
    <w:rsid w:val="0079718D"/>
    <w:rsid w:val="007A0E44"/>
    <w:rsid w:val="007A1D90"/>
    <w:rsid w:val="007A2B8E"/>
    <w:rsid w:val="007A3A9F"/>
    <w:rsid w:val="007A4899"/>
    <w:rsid w:val="007B1DDC"/>
    <w:rsid w:val="007B7E61"/>
    <w:rsid w:val="007C23D7"/>
    <w:rsid w:val="007C51B6"/>
    <w:rsid w:val="007D0DDF"/>
    <w:rsid w:val="007D1247"/>
    <w:rsid w:val="007E0F60"/>
    <w:rsid w:val="007E1ED3"/>
    <w:rsid w:val="007E4F1D"/>
    <w:rsid w:val="007E5679"/>
    <w:rsid w:val="007E63FA"/>
    <w:rsid w:val="007E6D66"/>
    <w:rsid w:val="0080294E"/>
    <w:rsid w:val="00804A59"/>
    <w:rsid w:val="00804B3D"/>
    <w:rsid w:val="0080792B"/>
    <w:rsid w:val="008115E0"/>
    <w:rsid w:val="00812839"/>
    <w:rsid w:val="00813364"/>
    <w:rsid w:val="00816915"/>
    <w:rsid w:val="00820324"/>
    <w:rsid w:val="00820FCC"/>
    <w:rsid w:val="008267D5"/>
    <w:rsid w:val="00827BF1"/>
    <w:rsid w:val="00831FF9"/>
    <w:rsid w:val="00835AEE"/>
    <w:rsid w:val="00835EB6"/>
    <w:rsid w:val="00840584"/>
    <w:rsid w:val="008427E2"/>
    <w:rsid w:val="00842BEF"/>
    <w:rsid w:val="00846CFA"/>
    <w:rsid w:val="00846F96"/>
    <w:rsid w:val="00847B03"/>
    <w:rsid w:val="00850EEA"/>
    <w:rsid w:val="00853C57"/>
    <w:rsid w:val="00854EC9"/>
    <w:rsid w:val="00855CBD"/>
    <w:rsid w:val="00862933"/>
    <w:rsid w:val="00866BB2"/>
    <w:rsid w:val="00867B76"/>
    <w:rsid w:val="0087159D"/>
    <w:rsid w:val="00876BEF"/>
    <w:rsid w:val="00881B6F"/>
    <w:rsid w:val="00882EE6"/>
    <w:rsid w:val="00883D1B"/>
    <w:rsid w:val="008847C9"/>
    <w:rsid w:val="00886088"/>
    <w:rsid w:val="008933C2"/>
    <w:rsid w:val="00895320"/>
    <w:rsid w:val="008A03C3"/>
    <w:rsid w:val="008A0A52"/>
    <w:rsid w:val="008A1F43"/>
    <w:rsid w:val="008A2CCC"/>
    <w:rsid w:val="008A5672"/>
    <w:rsid w:val="008B5211"/>
    <w:rsid w:val="008C2C15"/>
    <w:rsid w:val="008C3B03"/>
    <w:rsid w:val="008C4615"/>
    <w:rsid w:val="008D19C1"/>
    <w:rsid w:val="008D4015"/>
    <w:rsid w:val="008D57F1"/>
    <w:rsid w:val="008D69FB"/>
    <w:rsid w:val="008E0E18"/>
    <w:rsid w:val="008E2253"/>
    <w:rsid w:val="008E2509"/>
    <w:rsid w:val="008E3167"/>
    <w:rsid w:val="008E50C8"/>
    <w:rsid w:val="008E65E0"/>
    <w:rsid w:val="008E6D2F"/>
    <w:rsid w:val="008F09D4"/>
    <w:rsid w:val="008F0A80"/>
    <w:rsid w:val="008F5103"/>
    <w:rsid w:val="008F5582"/>
    <w:rsid w:val="008F5C56"/>
    <w:rsid w:val="008F6ED8"/>
    <w:rsid w:val="0090051C"/>
    <w:rsid w:val="00901AAD"/>
    <w:rsid w:val="00913CE0"/>
    <w:rsid w:val="00916830"/>
    <w:rsid w:val="00944041"/>
    <w:rsid w:val="00945445"/>
    <w:rsid w:val="00945ECF"/>
    <w:rsid w:val="0094600F"/>
    <w:rsid w:val="00947AD9"/>
    <w:rsid w:val="009527F6"/>
    <w:rsid w:val="00956AAC"/>
    <w:rsid w:val="009605BB"/>
    <w:rsid w:val="00966607"/>
    <w:rsid w:val="0097035A"/>
    <w:rsid w:val="00977431"/>
    <w:rsid w:val="009806BE"/>
    <w:rsid w:val="00991479"/>
    <w:rsid w:val="00995559"/>
    <w:rsid w:val="009A31C0"/>
    <w:rsid w:val="009B18A9"/>
    <w:rsid w:val="009B2429"/>
    <w:rsid w:val="009B2E2F"/>
    <w:rsid w:val="009B553D"/>
    <w:rsid w:val="009C1C3F"/>
    <w:rsid w:val="009C5523"/>
    <w:rsid w:val="009D4C8C"/>
    <w:rsid w:val="009D7CC0"/>
    <w:rsid w:val="009D7D55"/>
    <w:rsid w:val="009E0FC7"/>
    <w:rsid w:val="009E1858"/>
    <w:rsid w:val="009E5BCA"/>
    <w:rsid w:val="009F0845"/>
    <w:rsid w:val="00A03AE3"/>
    <w:rsid w:val="00A0549A"/>
    <w:rsid w:val="00A066EF"/>
    <w:rsid w:val="00A067A7"/>
    <w:rsid w:val="00A07CB5"/>
    <w:rsid w:val="00A10971"/>
    <w:rsid w:val="00A1187C"/>
    <w:rsid w:val="00A13CC2"/>
    <w:rsid w:val="00A17188"/>
    <w:rsid w:val="00A17773"/>
    <w:rsid w:val="00A2354C"/>
    <w:rsid w:val="00A24475"/>
    <w:rsid w:val="00A41FB9"/>
    <w:rsid w:val="00A43597"/>
    <w:rsid w:val="00A43E33"/>
    <w:rsid w:val="00A445FA"/>
    <w:rsid w:val="00A52693"/>
    <w:rsid w:val="00A652DB"/>
    <w:rsid w:val="00A652F2"/>
    <w:rsid w:val="00A67813"/>
    <w:rsid w:val="00A728A7"/>
    <w:rsid w:val="00A7535E"/>
    <w:rsid w:val="00A835A4"/>
    <w:rsid w:val="00A9100C"/>
    <w:rsid w:val="00A91A2B"/>
    <w:rsid w:val="00A91D19"/>
    <w:rsid w:val="00A91EB9"/>
    <w:rsid w:val="00A93336"/>
    <w:rsid w:val="00A94DF3"/>
    <w:rsid w:val="00A95C29"/>
    <w:rsid w:val="00A96465"/>
    <w:rsid w:val="00A97CB8"/>
    <w:rsid w:val="00AA1B90"/>
    <w:rsid w:val="00AA25C8"/>
    <w:rsid w:val="00AA69F6"/>
    <w:rsid w:val="00AB12EF"/>
    <w:rsid w:val="00AC2EA6"/>
    <w:rsid w:val="00AC378B"/>
    <w:rsid w:val="00AC4107"/>
    <w:rsid w:val="00AC66A5"/>
    <w:rsid w:val="00AD4D08"/>
    <w:rsid w:val="00AE7380"/>
    <w:rsid w:val="00AE7484"/>
    <w:rsid w:val="00AF5488"/>
    <w:rsid w:val="00AF58FC"/>
    <w:rsid w:val="00B0025C"/>
    <w:rsid w:val="00B0123B"/>
    <w:rsid w:val="00B0153F"/>
    <w:rsid w:val="00B04FCC"/>
    <w:rsid w:val="00B052BC"/>
    <w:rsid w:val="00B06510"/>
    <w:rsid w:val="00B07617"/>
    <w:rsid w:val="00B137CF"/>
    <w:rsid w:val="00B154C1"/>
    <w:rsid w:val="00B16309"/>
    <w:rsid w:val="00B20045"/>
    <w:rsid w:val="00B2601E"/>
    <w:rsid w:val="00B2763C"/>
    <w:rsid w:val="00B318ED"/>
    <w:rsid w:val="00B32995"/>
    <w:rsid w:val="00B33AA0"/>
    <w:rsid w:val="00B4551C"/>
    <w:rsid w:val="00B5082D"/>
    <w:rsid w:val="00B51ACB"/>
    <w:rsid w:val="00B53112"/>
    <w:rsid w:val="00B54063"/>
    <w:rsid w:val="00B548A7"/>
    <w:rsid w:val="00B55081"/>
    <w:rsid w:val="00B55EA9"/>
    <w:rsid w:val="00B61A6A"/>
    <w:rsid w:val="00B62226"/>
    <w:rsid w:val="00B6313D"/>
    <w:rsid w:val="00B6385E"/>
    <w:rsid w:val="00B661FD"/>
    <w:rsid w:val="00B66825"/>
    <w:rsid w:val="00B71682"/>
    <w:rsid w:val="00B72532"/>
    <w:rsid w:val="00B72879"/>
    <w:rsid w:val="00B7428E"/>
    <w:rsid w:val="00B8566C"/>
    <w:rsid w:val="00B94A2A"/>
    <w:rsid w:val="00B969C5"/>
    <w:rsid w:val="00B96C3D"/>
    <w:rsid w:val="00B96D11"/>
    <w:rsid w:val="00B97BBA"/>
    <w:rsid w:val="00BA0E39"/>
    <w:rsid w:val="00BA1100"/>
    <w:rsid w:val="00BA23A5"/>
    <w:rsid w:val="00BA466B"/>
    <w:rsid w:val="00BB0BA0"/>
    <w:rsid w:val="00BB1D73"/>
    <w:rsid w:val="00BC0A02"/>
    <w:rsid w:val="00BC2959"/>
    <w:rsid w:val="00BC5736"/>
    <w:rsid w:val="00BC5C89"/>
    <w:rsid w:val="00BD43A8"/>
    <w:rsid w:val="00BE0363"/>
    <w:rsid w:val="00BE46D8"/>
    <w:rsid w:val="00BE4D7C"/>
    <w:rsid w:val="00BF3D1B"/>
    <w:rsid w:val="00C02151"/>
    <w:rsid w:val="00C03D18"/>
    <w:rsid w:val="00C05F3D"/>
    <w:rsid w:val="00C06E96"/>
    <w:rsid w:val="00C1166E"/>
    <w:rsid w:val="00C14DB2"/>
    <w:rsid w:val="00C15EA2"/>
    <w:rsid w:val="00C31692"/>
    <w:rsid w:val="00C32C53"/>
    <w:rsid w:val="00C36111"/>
    <w:rsid w:val="00C36A79"/>
    <w:rsid w:val="00C37103"/>
    <w:rsid w:val="00C40034"/>
    <w:rsid w:val="00C40372"/>
    <w:rsid w:val="00C41D7D"/>
    <w:rsid w:val="00C4650A"/>
    <w:rsid w:val="00C50164"/>
    <w:rsid w:val="00C51A91"/>
    <w:rsid w:val="00C53F82"/>
    <w:rsid w:val="00C5488B"/>
    <w:rsid w:val="00C55313"/>
    <w:rsid w:val="00C56BB2"/>
    <w:rsid w:val="00C614DE"/>
    <w:rsid w:val="00C6194C"/>
    <w:rsid w:val="00C62F95"/>
    <w:rsid w:val="00C65118"/>
    <w:rsid w:val="00C706A1"/>
    <w:rsid w:val="00C721F2"/>
    <w:rsid w:val="00C74DAD"/>
    <w:rsid w:val="00C75B3E"/>
    <w:rsid w:val="00C809D4"/>
    <w:rsid w:val="00C817F7"/>
    <w:rsid w:val="00C90BE2"/>
    <w:rsid w:val="00C93AE6"/>
    <w:rsid w:val="00CA1242"/>
    <w:rsid w:val="00CA1CDC"/>
    <w:rsid w:val="00CA478B"/>
    <w:rsid w:val="00CA4DF4"/>
    <w:rsid w:val="00CB142A"/>
    <w:rsid w:val="00CB27F0"/>
    <w:rsid w:val="00CC1347"/>
    <w:rsid w:val="00CC38AD"/>
    <w:rsid w:val="00CC3E77"/>
    <w:rsid w:val="00CC7013"/>
    <w:rsid w:val="00CC7F1B"/>
    <w:rsid w:val="00CD2C6C"/>
    <w:rsid w:val="00CD4EC3"/>
    <w:rsid w:val="00CD7115"/>
    <w:rsid w:val="00CF02DD"/>
    <w:rsid w:val="00CF6624"/>
    <w:rsid w:val="00D001E7"/>
    <w:rsid w:val="00D10217"/>
    <w:rsid w:val="00D10B95"/>
    <w:rsid w:val="00D11158"/>
    <w:rsid w:val="00D146D0"/>
    <w:rsid w:val="00D17775"/>
    <w:rsid w:val="00D234C3"/>
    <w:rsid w:val="00D27A23"/>
    <w:rsid w:val="00D34865"/>
    <w:rsid w:val="00D42418"/>
    <w:rsid w:val="00D427DF"/>
    <w:rsid w:val="00D429DE"/>
    <w:rsid w:val="00D45C95"/>
    <w:rsid w:val="00D5541E"/>
    <w:rsid w:val="00D5740A"/>
    <w:rsid w:val="00D60F1C"/>
    <w:rsid w:val="00D640EA"/>
    <w:rsid w:val="00D65EFC"/>
    <w:rsid w:val="00D72917"/>
    <w:rsid w:val="00D75C2C"/>
    <w:rsid w:val="00D7753A"/>
    <w:rsid w:val="00D90B84"/>
    <w:rsid w:val="00D90E8E"/>
    <w:rsid w:val="00D91106"/>
    <w:rsid w:val="00DA2EB7"/>
    <w:rsid w:val="00DA34F0"/>
    <w:rsid w:val="00DB308E"/>
    <w:rsid w:val="00DB5F41"/>
    <w:rsid w:val="00DC18D2"/>
    <w:rsid w:val="00DC5E05"/>
    <w:rsid w:val="00DC69F7"/>
    <w:rsid w:val="00DD11AE"/>
    <w:rsid w:val="00DD22B8"/>
    <w:rsid w:val="00DD3209"/>
    <w:rsid w:val="00DD59C1"/>
    <w:rsid w:val="00DE01C7"/>
    <w:rsid w:val="00DE235D"/>
    <w:rsid w:val="00DE4961"/>
    <w:rsid w:val="00DE5F07"/>
    <w:rsid w:val="00DF3395"/>
    <w:rsid w:val="00DF5096"/>
    <w:rsid w:val="00DF6AFD"/>
    <w:rsid w:val="00DF6B42"/>
    <w:rsid w:val="00DF6E17"/>
    <w:rsid w:val="00E00F5B"/>
    <w:rsid w:val="00E02B0D"/>
    <w:rsid w:val="00E02FE3"/>
    <w:rsid w:val="00E11D03"/>
    <w:rsid w:val="00E1235C"/>
    <w:rsid w:val="00E2327A"/>
    <w:rsid w:val="00E27674"/>
    <w:rsid w:val="00E31415"/>
    <w:rsid w:val="00E34D66"/>
    <w:rsid w:val="00E40C15"/>
    <w:rsid w:val="00E40FC8"/>
    <w:rsid w:val="00E430A0"/>
    <w:rsid w:val="00E44387"/>
    <w:rsid w:val="00E46040"/>
    <w:rsid w:val="00E47958"/>
    <w:rsid w:val="00E50D4F"/>
    <w:rsid w:val="00E51346"/>
    <w:rsid w:val="00E621C6"/>
    <w:rsid w:val="00E72AD4"/>
    <w:rsid w:val="00E73295"/>
    <w:rsid w:val="00E76037"/>
    <w:rsid w:val="00E76AE9"/>
    <w:rsid w:val="00E923D3"/>
    <w:rsid w:val="00E92F17"/>
    <w:rsid w:val="00EA0745"/>
    <w:rsid w:val="00EA4B06"/>
    <w:rsid w:val="00EA7E45"/>
    <w:rsid w:val="00EB4192"/>
    <w:rsid w:val="00EB4920"/>
    <w:rsid w:val="00EC184D"/>
    <w:rsid w:val="00EC531D"/>
    <w:rsid w:val="00EC5FB2"/>
    <w:rsid w:val="00ED0C96"/>
    <w:rsid w:val="00ED2DCB"/>
    <w:rsid w:val="00ED3B10"/>
    <w:rsid w:val="00EE10FF"/>
    <w:rsid w:val="00EE1398"/>
    <w:rsid w:val="00EE1B6D"/>
    <w:rsid w:val="00EE4F10"/>
    <w:rsid w:val="00EF3A7D"/>
    <w:rsid w:val="00EF3E00"/>
    <w:rsid w:val="00EF4163"/>
    <w:rsid w:val="00EF5E7A"/>
    <w:rsid w:val="00F05334"/>
    <w:rsid w:val="00F1052E"/>
    <w:rsid w:val="00F106F4"/>
    <w:rsid w:val="00F17FF3"/>
    <w:rsid w:val="00F23058"/>
    <w:rsid w:val="00F35BF8"/>
    <w:rsid w:val="00F362E9"/>
    <w:rsid w:val="00F4293B"/>
    <w:rsid w:val="00F46DAF"/>
    <w:rsid w:val="00F52BBA"/>
    <w:rsid w:val="00F55013"/>
    <w:rsid w:val="00F55F89"/>
    <w:rsid w:val="00F60960"/>
    <w:rsid w:val="00F60AF6"/>
    <w:rsid w:val="00F61150"/>
    <w:rsid w:val="00F63DFC"/>
    <w:rsid w:val="00F64EDE"/>
    <w:rsid w:val="00F6736B"/>
    <w:rsid w:val="00F740A9"/>
    <w:rsid w:val="00F80E34"/>
    <w:rsid w:val="00F81A8B"/>
    <w:rsid w:val="00F81B6F"/>
    <w:rsid w:val="00F869A0"/>
    <w:rsid w:val="00F90A95"/>
    <w:rsid w:val="00F95C89"/>
    <w:rsid w:val="00F9627C"/>
    <w:rsid w:val="00FA558C"/>
    <w:rsid w:val="00FB52BC"/>
    <w:rsid w:val="00FE02D7"/>
    <w:rsid w:val="00FE2378"/>
    <w:rsid w:val="00FE4ADE"/>
    <w:rsid w:val="00FE6D37"/>
    <w:rsid w:val="00FF168D"/>
    <w:rsid w:val="00FF3E8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F7D464C"/>
  <w15:docId w15:val="{6731E4B7-50BF-4DD4-91F8-938F2F47E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F95"/>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25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025C"/>
  </w:style>
  <w:style w:type="paragraph" w:styleId="Footer">
    <w:name w:val="footer"/>
    <w:basedOn w:val="Normal"/>
    <w:link w:val="FooterChar"/>
    <w:uiPriority w:val="99"/>
    <w:unhideWhenUsed/>
    <w:rsid w:val="00B0025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025C"/>
  </w:style>
  <w:style w:type="paragraph" w:styleId="BalloonText">
    <w:name w:val="Balloon Text"/>
    <w:basedOn w:val="Normal"/>
    <w:link w:val="BalloonTextChar"/>
    <w:uiPriority w:val="99"/>
    <w:semiHidden/>
    <w:unhideWhenUsed/>
    <w:rsid w:val="00B002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025C"/>
    <w:rPr>
      <w:rFonts w:ascii="Tahoma" w:hAnsi="Tahoma" w:cs="Tahoma"/>
      <w:sz w:val="16"/>
      <w:szCs w:val="16"/>
    </w:rPr>
  </w:style>
  <w:style w:type="paragraph" w:styleId="ListParagraph">
    <w:name w:val="List Paragraph"/>
    <w:basedOn w:val="Normal"/>
    <w:uiPriority w:val="34"/>
    <w:qFormat/>
    <w:rsid w:val="00A728A7"/>
    <w:pPr>
      <w:ind w:left="720"/>
      <w:contextualSpacing/>
    </w:pPr>
  </w:style>
  <w:style w:type="character" w:customStyle="1" w:styleId="FontStyle12">
    <w:name w:val="Font Style12"/>
    <w:uiPriority w:val="99"/>
    <w:rsid w:val="00545C6A"/>
    <w:rPr>
      <w:rFonts w:ascii="Times New Roman" w:hAnsi="Times New Roman" w:cs="Times New Roman"/>
      <w:sz w:val="22"/>
      <w:szCs w:val="22"/>
    </w:rPr>
  </w:style>
  <w:style w:type="paragraph" w:customStyle="1" w:styleId="paragraph">
    <w:name w:val="paragraph"/>
    <w:basedOn w:val="Normal"/>
    <w:rsid w:val="00BC5C89"/>
    <w:pPr>
      <w:spacing w:after="0" w:line="240" w:lineRule="auto"/>
    </w:pPr>
    <w:rPr>
      <w:rFonts w:ascii="Times New Roman" w:eastAsia="Times New Roman" w:hAnsi="Times New Roman"/>
      <w:sz w:val="24"/>
      <w:szCs w:val="24"/>
      <w:lang w:eastAsia="et-EE"/>
    </w:rPr>
  </w:style>
  <w:style w:type="character" w:customStyle="1" w:styleId="spellingerror">
    <w:name w:val="spellingerror"/>
    <w:basedOn w:val="DefaultParagraphFont"/>
    <w:rsid w:val="00BC5C89"/>
  </w:style>
  <w:style w:type="character" w:customStyle="1" w:styleId="normaltextrun1">
    <w:name w:val="normaltextrun1"/>
    <w:basedOn w:val="DefaultParagraphFont"/>
    <w:rsid w:val="00BC5C89"/>
  </w:style>
  <w:style w:type="character" w:customStyle="1" w:styleId="eop">
    <w:name w:val="eop"/>
    <w:basedOn w:val="DefaultParagraphFont"/>
    <w:rsid w:val="00BC5C89"/>
  </w:style>
  <w:style w:type="character" w:styleId="CommentReference">
    <w:name w:val="annotation reference"/>
    <w:basedOn w:val="DefaultParagraphFont"/>
    <w:uiPriority w:val="99"/>
    <w:semiHidden/>
    <w:unhideWhenUsed/>
    <w:rsid w:val="00CC38AD"/>
    <w:rPr>
      <w:sz w:val="16"/>
      <w:szCs w:val="16"/>
    </w:rPr>
  </w:style>
  <w:style w:type="paragraph" w:styleId="CommentText">
    <w:name w:val="annotation text"/>
    <w:basedOn w:val="Normal"/>
    <w:link w:val="CommentTextChar"/>
    <w:uiPriority w:val="99"/>
    <w:semiHidden/>
    <w:unhideWhenUsed/>
    <w:rsid w:val="00CC38AD"/>
    <w:pPr>
      <w:spacing w:line="240" w:lineRule="auto"/>
    </w:pPr>
    <w:rPr>
      <w:sz w:val="20"/>
      <w:szCs w:val="20"/>
    </w:rPr>
  </w:style>
  <w:style w:type="character" w:customStyle="1" w:styleId="CommentTextChar">
    <w:name w:val="Comment Text Char"/>
    <w:basedOn w:val="DefaultParagraphFont"/>
    <w:link w:val="CommentText"/>
    <w:uiPriority w:val="99"/>
    <w:semiHidden/>
    <w:rsid w:val="00CC38AD"/>
    <w:rPr>
      <w:lang w:eastAsia="en-US"/>
    </w:rPr>
  </w:style>
  <w:style w:type="paragraph" w:styleId="CommentSubject">
    <w:name w:val="annotation subject"/>
    <w:basedOn w:val="CommentText"/>
    <w:next w:val="CommentText"/>
    <w:link w:val="CommentSubjectChar"/>
    <w:uiPriority w:val="99"/>
    <w:semiHidden/>
    <w:unhideWhenUsed/>
    <w:rsid w:val="00CC38AD"/>
    <w:rPr>
      <w:b/>
      <w:bCs/>
    </w:rPr>
  </w:style>
  <w:style w:type="character" w:customStyle="1" w:styleId="CommentSubjectChar">
    <w:name w:val="Comment Subject Char"/>
    <w:basedOn w:val="CommentTextChar"/>
    <w:link w:val="CommentSubject"/>
    <w:uiPriority w:val="99"/>
    <w:semiHidden/>
    <w:rsid w:val="00CC38AD"/>
    <w:rPr>
      <w:b/>
      <w:bCs/>
      <w:lang w:eastAsia="en-US"/>
    </w:rPr>
  </w:style>
  <w:style w:type="paragraph" w:customStyle="1" w:styleId="Default">
    <w:name w:val="Default"/>
    <w:rsid w:val="00CA1242"/>
    <w:pPr>
      <w:autoSpaceDE w:val="0"/>
      <w:autoSpaceDN w:val="0"/>
      <w:adjustRightInd w:val="0"/>
    </w:pPr>
    <w:rPr>
      <w:rFonts w:ascii="Verdana" w:hAnsi="Verdana" w:cs="Verdana"/>
      <w:color w:val="000000"/>
      <w:sz w:val="24"/>
      <w:szCs w:val="24"/>
    </w:rPr>
  </w:style>
  <w:style w:type="paragraph" w:styleId="BodyText">
    <w:name w:val="Body Text"/>
    <w:basedOn w:val="Normal"/>
    <w:link w:val="BodyTextChar"/>
    <w:rsid w:val="006314F7"/>
    <w:pPr>
      <w:spacing w:after="0" w:line="240" w:lineRule="auto"/>
    </w:pPr>
    <w:rPr>
      <w:rFonts w:ascii="Times New Roman" w:eastAsia="Times New Roman" w:hAnsi="Times New Roman"/>
      <w:sz w:val="24"/>
      <w:szCs w:val="20"/>
      <w:lang w:eastAsia="et-EE"/>
    </w:rPr>
  </w:style>
  <w:style w:type="character" w:customStyle="1" w:styleId="BodyTextChar">
    <w:name w:val="Body Text Char"/>
    <w:basedOn w:val="DefaultParagraphFont"/>
    <w:link w:val="BodyText"/>
    <w:rsid w:val="006314F7"/>
    <w:rPr>
      <w:rFonts w:ascii="Times New Roman" w:eastAsia="Times New Roman" w:hAnsi="Times New Roman"/>
      <w:sz w:val="24"/>
    </w:rPr>
  </w:style>
  <w:style w:type="character" w:customStyle="1" w:styleId="apple-converted-space">
    <w:name w:val="apple-converted-space"/>
    <w:rsid w:val="006314F7"/>
  </w:style>
  <w:style w:type="character" w:styleId="Emphasis">
    <w:name w:val="Emphasis"/>
    <w:basedOn w:val="DefaultParagraphFont"/>
    <w:uiPriority w:val="20"/>
    <w:qFormat/>
    <w:rsid w:val="006314F7"/>
    <w:rPr>
      <w:i/>
      <w:iCs/>
    </w:rPr>
  </w:style>
  <w:style w:type="character" w:styleId="Strong">
    <w:name w:val="Strong"/>
    <w:uiPriority w:val="22"/>
    <w:qFormat/>
    <w:rsid w:val="00020E16"/>
    <w:rPr>
      <w:b/>
      <w:bCs/>
    </w:rPr>
  </w:style>
  <w:style w:type="paragraph" w:styleId="NoSpacing">
    <w:name w:val="No Spacing"/>
    <w:uiPriority w:val="1"/>
    <w:qFormat/>
    <w:rsid w:val="007937A3"/>
    <w:rPr>
      <w:sz w:val="22"/>
      <w:szCs w:val="22"/>
      <w:lang w:eastAsia="en-US"/>
    </w:rPr>
  </w:style>
  <w:style w:type="character" w:styleId="Hyperlink">
    <w:name w:val="Hyperlink"/>
    <w:basedOn w:val="DefaultParagraphFont"/>
    <w:uiPriority w:val="99"/>
    <w:unhideWhenUsed/>
    <w:rsid w:val="00813364"/>
    <w:rPr>
      <w:color w:val="0000FF"/>
      <w:u w:val="single"/>
    </w:rPr>
  </w:style>
  <w:style w:type="character" w:styleId="UnresolvedMention">
    <w:name w:val="Unresolved Mention"/>
    <w:basedOn w:val="DefaultParagraphFont"/>
    <w:uiPriority w:val="99"/>
    <w:semiHidden/>
    <w:unhideWhenUsed/>
    <w:rsid w:val="00CD4E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892216">
      <w:bodyDiv w:val="1"/>
      <w:marLeft w:val="0"/>
      <w:marRight w:val="0"/>
      <w:marTop w:val="0"/>
      <w:marBottom w:val="0"/>
      <w:divBdr>
        <w:top w:val="none" w:sz="0" w:space="0" w:color="auto"/>
        <w:left w:val="none" w:sz="0" w:space="0" w:color="auto"/>
        <w:bottom w:val="none" w:sz="0" w:space="0" w:color="auto"/>
        <w:right w:val="none" w:sz="0" w:space="0" w:color="auto"/>
      </w:divBdr>
    </w:div>
    <w:div w:id="427195593">
      <w:bodyDiv w:val="1"/>
      <w:marLeft w:val="0"/>
      <w:marRight w:val="0"/>
      <w:marTop w:val="0"/>
      <w:marBottom w:val="0"/>
      <w:divBdr>
        <w:top w:val="none" w:sz="0" w:space="0" w:color="auto"/>
        <w:left w:val="none" w:sz="0" w:space="0" w:color="auto"/>
        <w:bottom w:val="none" w:sz="0" w:space="0" w:color="auto"/>
        <w:right w:val="none" w:sz="0" w:space="0" w:color="auto"/>
      </w:divBdr>
    </w:div>
    <w:div w:id="728308805">
      <w:bodyDiv w:val="1"/>
      <w:marLeft w:val="0"/>
      <w:marRight w:val="0"/>
      <w:marTop w:val="0"/>
      <w:marBottom w:val="0"/>
      <w:divBdr>
        <w:top w:val="none" w:sz="0" w:space="0" w:color="auto"/>
        <w:left w:val="none" w:sz="0" w:space="0" w:color="auto"/>
        <w:bottom w:val="none" w:sz="0" w:space="0" w:color="auto"/>
        <w:right w:val="none" w:sz="0" w:space="0" w:color="auto"/>
      </w:divBdr>
    </w:div>
    <w:div w:id="765348089">
      <w:bodyDiv w:val="1"/>
      <w:marLeft w:val="0"/>
      <w:marRight w:val="0"/>
      <w:marTop w:val="0"/>
      <w:marBottom w:val="0"/>
      <w:divBdr>
        <w:top w:val="none" w:sz="0" w:space="0" w:color="auto"/>
        <w:left w:val="none" w:sz="0" w:space="0" w:color="auto"/>
        <w:bottom w:val="none" w:sz="0" w:space="0" w:color="auto"/>
        <w:right w:val="none" w:sz="0" w:space="0" w:color="auto"/>
      </w:divBdr>
    </w:div>
    <w:div w:id="1173834029">
      <w:bodyDiv w:val="1"/>
      <w:marLeft w:val="0"/>
      <w:marRight w:val="0"/>
      <w:marTop w:val="0"/>
      <w:marBottom w:val="0"/>
      <w:divBdr>
        <w:top w:val="none" w:sz="0" w:space="0" w:color="auto"/>
        <w:left w:val="none" w:sz="0" w:space="0" w:color="auto"/>
        <w:bottom w:val="none" w:sz="0" w:space="0" w:color="auto"/>
        <w:right w:val="none" w:sz="0" w:space="0" w:color="auto"/>
      </w:divBdr>
    </w:div>
    <w:div w:id="1800536200">
      <w:bodyDiv w:val="1"/>
      <w:marLeft w:val="0"/>
      <w:marRight w:val="0"/>
      <w:marTop w:val="0"/>
      <w:marBottom w:val="0"/>
      <w:divBdr>
        <w:top w:val="none" w:sz="0" w:space="0" w:color="auto"/>
        <w:left w:val="none" w:sz="0" w:space="0" w:color="auto"/>
        <w:bottom w:val="none" w:sz="0" w:space="0" w:color="auto"/>
        <w:right w:val="none" w:sz="0" w:space="0" w:color="auto"/>
      </w:divBdr>
      <w:divsChild>
        <w:div w:id="1163279624">
          <w:marLeft w:val="0"/>
          <w:marRight w:val="0"/>
          <w:marTop w:val="0"/>
          <w:marBottom w:val="0"/>
          <w:divBdr>
            <w:top w:val="none" w:sz="0" w:space="0" w:color="auto"/>
            <w:left w:val="none" w:sz="0" w:space="0" w:color="auto"/>
            <w:bottom w:val="none" w:sz="0" w:space="0" w:color="auto"/>
            <w:right w:val="none" w:sz="0" w:space="0" w:color="auto"/>
          </w:divBdr>
          <w:divsChild>
            <w:div w:id="2038045069">
              <w:marLeft w:val="0"/>
              <w:marRight w:val="0"/>
              <w:marTop w:val="0"/>
              <w:marBottom w:val="0"/>
              <w:divBdr>
                <w:top w:val="none" w:sz="0" w:space="0" w:color="auto"/>
                <w:left w:val="none" w:sz="0" w:space="0" w:color="auto"/>
                <w:bottom w:val="none" w:sz="0" w:space="0" w:color="auto"/>
                <w:right w:val="none" w:sz="0" w:space="0" w:color="auto"/>
              </w:divBdr>
              <w:divsChild>
                <w:div w:id="655915687">
                  <w:marLeft w:val="0"/>
                  <w:marRight w:val="0"/>
                  <w:marTop w:val="0"/>
                  <w:marBottom w:val="0"/>
                  <w:divBdr>
                    <w:top w:val="none" w:sz="0" w:space="0" w:color="auto"/>
                    <w:left w:val="none" w:sz="0" w:space="0" w:color="auto"/>
                    <w:bottom w:val="none" w:sz="0" w:space="0" w:color="auto"/>
                    <w:right w:val="none" w:sz="0" w:space="0" w:color="auto"/>
                  </w:divBdr>
                  <w:divsChild>
                    <w:div w:id="1178422105">
                      <w:marLeft w:val="0"/>
                      <w:marRight w:val="0"/>
                      <w:marTop w:val="0"/>
                      <w:marBottom w:val="0"/>
                      <w:divBdr>
                        <w:top w:val="none" w:sz="0" w:space="0" w:color="auto"/>
                        <w:left w:val="none" w:sz="0" w:space="0" w:color="auto"/>
                        <w:bottom w:val="none" w:sz="0" w:space="0" w:color="auto"/>
                        <w:right w:val="none" w:sz="0" w:space="0" w:color="auto"/>
                      </w:divBdr>
                      <w:divsChild>
                        <w:div w:id="39863786">
                          <w:marLeft w:val="0"/>
                          <w:marRight w:val="0"/>
                          <w:marTop w:val="0"/>
                          <w:marBottom w:val="0"/>
                          <w:divBdr>
                            <w:top w:val="none" w:sz="0" w:space="0" w:color="auto"/>
                            <w:left w:val="none" w:sz="0" w:space="0" w:color="auto"/>
                            <w:bottom w:val="none" w:sz="0" w:space="0" w:color="auto"/>
                            <w:right w:val="none" w:sz="0" w:space="0" w:color="auto"/>
                          </w:divBdr>
                          <w:divsChild>
                            <w:div w:id="189926271">
                              <w:marLeft w:val="0"/>
                              <w:marRight w:val="0"/>
                              <w:marTop w:val="0"/>
                              <w:marBottom w:val="0"/>
                              <w:divBdr>
                                <w:top w:val="none" w:sz="0" w:space="0" w:color="auto"/>
                                <w:left w:val="none" w:sz="0" w:space="0" w:color="auto"/>
                                <w:bottom w:val="none" w:sz="0" w:space="0" w:color="auto"/>
                                <w:right w:val="none" w:sz="0" w:space="0" w:color="auto"/>
                              </w:divBdr>
                              <w:divsChild>
                                <w:div w:id="336421298">
                                  <w:marLeft w:val="0"/>
                                  <w:marRight w:val="0"/>
                                  <w:marTop w:val="0"/>
                                  <w:marBottom w:val="0"/>
                                  <w:divBdr>
                                    <w:top w:val="none" w:sz="0" w:space="0" w:color="auto"/>
                                    <w:left w:val="none" w:sz="0" w:space="0" w:color="auto"/>
                                    <w:bottom w:val="none" w:sz="0" w:space="0" w:color="auto"/>
                                    <w:right w:val="none" w:sz="0" w:space="0" w:color="auto"/>
                                  </w:divBdr>
                                  <w:divsChild>
                                    <w:div w:id="887767559">
                                      <w:marLeft w:val="0"/>
                                      <w:marRight w:val="0"/>
                                      <w:marTop w:val="0"/>
                                      <w:marBottom w:val="0"/>
                                      <w:divBdr>
                                        <w:top w:val="none" w:sz="0" w:space="0" w:color="auto"/>
                                        <w:left w:val="none" w:sz="0" w:space="0" w:color="auto"/>
                                        <w:bottom w:val="none" w:sz="0" w:space="0" w:color="auto"/>
                                        <w:right w:val="none" w:sz="0" w:space="0" w:color="auto"/>
                                      </w:divBdr>
                                      <w:divsChild>
                                        <w:div w:id="178979875">
                                          <w:marLeft w:val="0"/>
                                          <w:marRight w:val="0"/>
                                          <w:marTop w:val="0"/>
                                          <w:marBottom w:val="0"/>
                                          <w:divBdr>
                                            <w:top w:val="none" w:sz="0" w:space="0" w:color="auto"/>
                                            <w:left w:val="none" w:sz="0" w:space="0" w:color="auto"/>
                                            <w:bottom w:val="none" w:sz="0" w:space="0" w:color="auto"/>
                                            <w:right w:val="none" w:sz="0" w:space="0" w:color="auto"/>
                                          </w:divBdr>
                                          <w:divsChild>
                                            <w:div w:id="1848522406">
                                              <w:marLeft w:val="0"/>
                                              <w:marRight w:val="0"/>
                                              <w:marTop w:val="0"/>
                                              <w:marBottom w:val="0"/>
                                              <w:divBdr>
                                                <w:top w:val="none" w:sz="0" w:space="0" w:color="auto"/>
                                                <w:left w:val="none" w:sz="0" w:space="0" w:color="auto"/>
                                                <w:bottom w:val="none" w:sz="0" w:space="0" w:color="auto"/>
                                                <w:right w:val="none" w:sz="0" w:space="0" w:color="auto"/>
                                              </w:divBdr>
                                              <w:divsChild>
                                                <w:div w:id="1641034194">
                                                  <w:marLeft w:val="0"/>
                                                  <w:marRight w:val="0"/>
                                                  <w:marTop w:val="0"/>
                                                  <w:marBottom w:val="0"/>
                                                  <w:divBdr>
                                                    <w:top w:val="single" w:sz="6" w:space="0" w:color="ABABAB"/>
                                                    <w:left w:val="single" w:sz="6" w:space="0" w:color="ABABAB"/>
                                                    <w:bottom w:val="none" w:sz="0" w:space="0" w:color="auto"/>
                                                    <w:right w:val="single" w:sz="6" w:space="0" w:color="ABABAB"/>
                                                  </w:divBdr>
                                                  <w:divsChild>
                                                    <w:div w:id="1094668570">
                                                      <w:marLeft w:val="0"/>
                                                      <w:marRight w:val="0"/>
                                                      <w:marTop w:val="0"/>
                                                      <w:marBottom w:val="0"/>
                                                      <w:divBdr>
                                                        <w:top w:val="none" w:sz="0" w:space="0" w:color="auto"/>
                                                        <w:left w:val="none" w:sz="0" w:space="0" w:color="auto"/>
                                                        <w:bottom w:val="none" w:sz="0" w:space="0" w:color="auto"/>
                                                        <w:right w:val="none" w:sz="0" w:space="0" w:color="auto"/>
                                                      </w:divBdr>
                                                      <w:divsChild>
                                                        <w:div w:id="1632131283">
                                                          <w:marLeft w:val="0"/>
                                                          <w:marRight w:val="0"/>
                                                          <w:marTop w:val="0"/>
                                                          <w:marBottom w:val="0"/>
                                                          <w:divBdr>
                                                            <w:top w:val="none" w:sz="0" w:space="0" w:color="auto"/>
                                                            <w:left w:val="none" w:sz="0" w:space="0" w:color="auto"/>
                                                            <w:bottom w:val="none" w:sz="0" w:space="0" w:color="auto"/>
                                                            <w:right w:val="none" w:sz="0" w:space="0" w:color="auto"/>
                                                          </w:divBdr>
                                                          <w:divsChild>
                                                            <w:div w:id="168839846">
                                                              <w:marLeft w:val="0"/>
                                                              <w:marRight w:val="0"/>
                                                              <w:marTop w:val="0"/>
                                                              <w:marBottom w:val="0"/>
                                                              <w:divBdr>
                                                                <w:top w:val="none" w:sz="0" w:space="0" w:color="auto"/>
                                                                <w:left w:val="none" w:sz="0" w:space="0" w:color="auto"/>
                                                                <w:bottom w:val="none" w:sz="0" w:space="0" w:color="auto"/>
                                                                <w:right w:val="none" w:sz="0" w:space="0" w:color="auto"/>
                                                              </w:divBdr>
                                                              <w:divsChild>
                                                                <w:div w:id="1187599823">
                                                                  <w:marLeft w:val="0"/>
                                                                  <w:marRight w:val="0"/>
                                                                  <w:marTop w:val="0"/>
                                                                  <w:marBottom w:val="0"/>
                                                                  <w:divBdr>
                                                                    <w:top w:val="none" w:sz="0" w:space="0" w:color="auto"/>
                                                                    <w:left w:val="none" w:sz="0" w:space="0" w:color="auto"/>
                                                                    <w:bottom w:val="none" w:sz="0" w:space="0" w:color="auto"/>
                                                                    <w:right w:val="none" w:sz="0" w:space="0" w:color="auto"/>
                                                                  </w:divBdr>
                                                                  <w:divsChild>
                                                                    <w:div w:id="1277519090">
                                                                      <w:marLeft w:val="0"/>
                                                                      <w:marRight w:val="0"/>
                                                                      <w:marTop w:val="0"/>
                                                                      <w:marBottom w:val="0"/>
                                                                      <w:divBdr>
                                                                        <w:top w:val="none" w:sz="0" w:space="0" w:color="auto"/>
                                                                        <w:left w:val="none" w:sz="0" w:space="0" w:color="auto"/>
                                                                        <w:bottom w:val="none" w:sz="0" w:space="0" w:color="auto"/>
                                                                        <w:right w:val="none" w:sz="0" w:space="0" w:color="auto"/>
                                                                      </w:divBdr>
                                                                      <w:divsChild>
                                                                        <w:div w:id="919295335">
                                                                          <w:marLeft w:val="0"/>
                                                                          <w:marRight w:val="0"/>
                                                                          <w:marTop w:val="0"/>
                                                                          <w:marBottom w:val="0"/>
                                                                          <w:divBdr>
                                                                            <w:top w:val="none" w:sz="0" w:space="0" w:color="auto"/>
                                                                            <w:left w:val="none" w:sz="0" w:space="0" w:color="auto"/>
                                                                            <w:bottom w:val="none" w:sz="0" w:space="0" w:color="auto"/>
                                                                            <w:right w:val="none" w:sz="0" w:space="0" w:color="auto"/>
                                                                          </w:divBdr>
                                                                        </w:div>
                                                                        <w:div w:id="2247505">
                                                                          <w:marLeft w:val="0"/>
                                                                          <w:marRight w:val="0"/>
                                                                          <w:marTop w:val="0"/>
                                                                          <w:marBottom w:val="0"/>
                                                                          <w:divBdr>
                                                                            <w:top w:val="none" w:sz="0" w:space="0" w:color="auto"/>
                                                                            <w:left w:val="none" w:sz="0" w:space="0" w:color="auto"/>
                                                                            <w:bottom w:val="none" w:sz="0" w:space="0" w:color="auto"/>
                                                                            <w:right w:val="none" w:sz="0" w:space="0" w:color="auto"/>
                                                                          </w:divBdr>
                                                                        </w:div>
                                                                        <w:div w:id="52117607">
                                                                          <w:marLeft w:val="0"/>
                                                                          <w:marRight w:val="0"/>
                                                                          <w:marTop w:val="0"/>
                                                                          <w:marBottom w:val="0"/>
                                                                          <w:divBdr>
                                                                            <w:top w:val="none" w:sz="0" w:space="0" w:color="auto"/>
                                                                            <w:left w:val="none" w:sz="0" w:space="0" w:color="auto"/>
                                                                            <w:bottom w:val="none" w:sz="0" w:space="0" w:color="auto"/>
                                                                            <w:right w:val="none" w:sz="0" w:space="0" w:color="auto"/>
                                                                          </w:divBdr>
                                                                        </w:div>
                                                                        <w:div w:id="1423338299">
                                                                          <w:marLeft w:val="0"/>
                                                                          <w:marRight w:val="0"/>
                                                                          <w:marTop w:val="0"/>
                                                                          <w:marBottom w:val="0"/>
                                                                          <w:divBdr>
                                                                            <w:top w:val="none" w:sz="0" w:space="0" w:color="auto"/>
                                                                            <w:left w:val="none" w:sz="0" w:space="0" w:color="auto"/>
                                                                            <w:bottom w:val="none" w:sz="0" w:space="0" w:color="auto"/>
                                                                            <w:right w:val="none" w:sz="0" w:space="0" w:color="auto"/>
                                                                          </w:divBdr>
                                                                        </w:div>
                                                                        <w:div w:id="13072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mk@rmk.e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heiki.&#228;rm@rmk.e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sutaja\Desktop\Steiger_kirjablank2017_1.dotx" TargetMode="Externa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BFF6B-370D-4927-BC10-5FE2E302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Steiger_kirjablank2017_1</Template>
  <TotalTime>19</TotalTime>
  <Pages>2</Pages>
  <Words>213</Words>
  <Characters>1240</Characters>
  <Application>Microsoft Office Word</Application>
  <DocSecurity>0</DocSecurity>
  <Lines>10</Lines>
  <Paragraphs>2</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Margit Pulk</dc:creator>
  <cp:lastModifiedBy>Evelin Krekker</cp:lastModifiedBy>
  <cp:revision>3</cp:revision>
  <cp:lastPrinted>2018-02-20T15:28:00Z</cp:lastPrinted>
  <dcterms:created xsi:type="dcterms:W3CDTF">2024-08-28T07:30:00Z</dcterms:created>
  <dcterms:modified xsi:type="dcterms:W3CDTF">2024-08-28T07:47:00Z</dcterms:modified>
</cp:coreProperties>
</file>